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8963427"/>
        <w:docPartObj>
          <w:docPartGallery w:val="Cover Pages"/>
          <w:docPartUnique/>
        </w:docPartObj>
      </w:sdtPr>
      <w:sdtEndPr/>
      <w:sdtContent>
        <w:p w14:paraId="61328126" w14:textId="77777777" w:rsidR="00E4742B" w:rsidRDefault="00E4742B"/>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7698"/>
          </w:tblGrid>
          <w:tr w:rsidR="00E4742B" w14:paraId="0F649A32" w14:textId="77777777" w:rsidTr="00A13031">
            <w:tc>
              <w:tcPr>
                <w:tcW w:w="7698" w:type="dxa"/>
                <w:tcMar>
                  <w:top w:w="216" w:type="dxa"/>
                  <w:left w:w="115" w:type="dxa"/>
                  <w:bottom w:w="216" w:type="dxa"/>
                  <w:right w:w="115" w:type="dxa"/>
                </w:tcMar>
              </w:tcPr>
              <w:p w14:paraId="699189E9" w14:textId="77777777" w:rsidR="00E4742B" w:rsidRDefault="00E4742B">
                <w:pPr>
                  <w:pStyle w:val="Sansinterligne"/>
                  <w:rPr>
                    <w:color w:val="0F4761" w:themeColor="accent1" w:themeShade="BF"/>
                    <w:sz w:val="24"/>
                  </w:rPr>
                </w:pPr>
              </w:p>
            </w:tc>
          </w:tr>
          <w:tr w:rsidR="00E4742B" w14:paraId="341F48DA" w14:textId="77777777" w:rsidTr="00A13031">
            <w:tc>
              <w:tcPr>
                <w:tcW w:w="7698" w:type="dxa"/>
              </w:tcPr>
              <w:p w14:paraId="217C2EE2" w14:textId="2AC471FC" w:rsidR="00E4742B" w:rsidRPr="00C349A1" w:rsidRDefault="00875839">
                <w:pPr>
                  <w:pStyle w:val="Sansinterligne"/>
                  <w:spacing w:line="216" w:lineRule="auto"/>
                  <w:rPr>
                    <w:rFonts w:ascii="Arial" w:eastAsiaTheme="majorEastAsia" w:hAnsi="Arial" w:cs="Arial"/>
                    <w:color w:val="156082" w:themeColor="accent1"/>
                    <w:sz w:val="32"/>
                    <w:szCs w:val="32"/>
                  </w:rPr>
                </w:pPr>
                <w:r>
                  <w:rPr>
                    <w:rFonts w:ascii="Arial" w:eastAsiaTheme="majorEastAsia" w:hAnsi="Arial" w:cs="Arial"/>
                    <w:color w:val="156082" w:themeColor="accent1"/>
                    <w:sz w:val="32"/>
                    <w:szCs w:val="32"/>
                  </w:rPr>
                  <w:t>CAS PRATIQUE Niveau III</w:t>
                </w:r>
              </w:p>
            </w:tc>
          </w:tr>
          <w:tr w:rsidR="00E4742B" w14:paraId="78550C37" w14:textId="77777777" w:rsidTr="00A13031">
            <w:sdt>
              <w:sdtPr>
                <w:rPr>
                  <w:color w:val="0F4761" w:themeColor="accent1" w:themeShade="BF"/>
                  <w:sz w:val="24"/>
                  <w:szCs w:val="24"/>
                </w:rPr>
                <w:alias w:val="Sous-titre"/>
                <w:id w:val="13406923"/>
                <w:placeholder>
                  <w:docPart w:val="B2F829D439984EE2B6EF4513587A0F3F"/>
                </w:placeholder>
                <w:dataBinding w:prefixMappings="xmlns:ns0='http://schemas.openxmlformats.org/package/2006/metadata/core-properties' xmlns:ns1='http://purl.org/dc/elements/1.1/'" w:xpath="/ns0:coreProperties[1]/ns1:subject[1]" w:storeItemID="{6C3C8BC8-F283-45AE-878A-BAB7291924A1}"/>
                <w:text/>
              </w:sdtPr>
              <w:sdtEndPr/>
              <w:sdtContent>
                <w:tc>
                  <w:tcPr>
                    <w:tcW w:w="7698" w:type="dxa"/>
                    <w:tcMar>
                      <w:top w:w="216" w:type="dxa"/>
                      <w:left w:w="115" w:type="dxa"/>
                      <w:bottom w:w="216" w:type="dxa"/>
                      <w:right w:w="115" w:type="dxa"/>
                    </w:tcMar>
                  </w:tcPr>
                  <w:p w14:paraId="2F3AA83E" w14:textId="3E80C926" w:rsidR="00E4742B" w:rsidRDefault="00875839">
                    <w:pPr>
                      <w:pStyle w:val="Sansinterligne"/>
                      <w:rPr>
                        <w:color w:val="0F4761" w:themeColor="accent1" w:themeShade="BF"/>
                        <w:sz w:val="24"/>
                      </w:rPr>
                    </w:pPr>
                    <w:r>
                      <w:rPr>
                        <w:color w:val="0F4761" w:themeColor="accent1" w:themeShade="BF"/>
                        <w:sz w:val="24"/>
                        <w:szCs w:val="24"/>
                      </w:rPr>
                      <w:t>Responsabilité médicale et lien de causalité</w:t>
                    </w:r>
                  </w:p>
                </w:tc>
              </w:sdtContent>
            </w:sdt>
          </w:tr>
        </w:tbl>
        <w:p w14:paraId="71C294EF" w14:textId="77777777" w:rsidR="00E4742B" w:rsidRDefault="00A13031">
          <w:r>
            <w:rPr>
              <w:rFonts w:ascii="Arial" w:hAnsi="Arial" w:cs="Arial"/>
              <w:b/>
              <w:bCs/>
              <w:noProof/>
              <w:color w:val="215E99" w:themeColor="text2" w:themeTint="BF"/>
            </w:rPr>
            <w:drawing>
              <wp:anchor distT="0" distB="0" distL="114300" distR="114300" simplePos="0" relativeHeight="251662336" behindDoc="0" locked="0" layoutInCell="1" allowOverlap="1" wp14:anchorId="20869632" wp14:editId="663CBFBF">
                <wp:simplePos x="0" y="0"/>
                <wp:positionH relativeFrom="column">
                  <wp:posOffset>1506597</wp:posOffset>
                </wp:positionH>
                <wp:positionV relativeFrom="paragraph">
                  <wp:posOffset>3861646</wp:posOffset>
                </wp:positionV>
                <wp:extent cx="2289162" cy="2289162"/>
                <wp:effectExtent l="133350" t="76200" r="73660" b="130810"/>
                <wp:wrapNone/>
                <wp:docPr id="932703460" name="Image 1" descr="Une image contenant dessin humoristique, jouet,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03460" name="Image 1" descr="Une image contenant dessin humoristique, jouet, art&#10;&#10;Le contenu généré par l’IA peut être incorrect."/>
                        <pic:cNvPicPr/>
                      </pic:nvPicPr>
                      <pic:blipFill>
                        <a:blip r:embed="rId9"/>
                        <a:stretch>
                          <a:fillRect/>
                        </a:stretch>
                      </pic:blipFill>
                      <pic:spPr>
                        <a:xfrm>
                          <a:off x="0" y="0"/>
                          <a:ext cx="2289162" cy="228916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B32997">
            <w:rPr>
              <w:rFonts w:ascii="Arial" w:hAnsi="Arial" w:cs="Arial"/>
              <w:b/>
              <w:bCs/>
              <w:noProof/>
              <w:color w:val="215E99" w:themeColor="text2" w:themeTint="BF"/>
            </w:rPr>
            <mc:AlternateContent>
              <mc:Choice Requires="wps">
                <w:drawing>
                  <wp:anchor distT="45720" distB="45720" distL="114300" distR="114300" simplePos="0" relativeHeight="251661312" behindDoc="0" locked="0" layoutInCell="1" allowOverlap="1" wp14:anchorId="4394FC72" wp14:editId="45A57722">
                    <wp:simplePos x="0" y="0"/>
                    <wp:positionH relativeFrom="column">
                      <wp:posOffset>527685</wp:posOffset>
                    </wp:positionH>
                    <wp:positionV relativeFrom="paragraph">
                      <wp:posOffset>6988175</wp:posOffset>
                    </wp:positionV>
                    <wp:extent cx="3786505" cy="1404620"/>
                    <wp:effectExtent l="0" t="0" r="4445"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1404620"/>
                            </a:xfrm>
                            <a:prstGeom prst="rect">
                              <a:avLst/>
                            </a:prstGeom>
                            <a:solidFill>
                              <a:srgbClr val="FFFFFF"/>
                            </a:solidFill>
                            <a:ln w="9525">
                              <a:noFill/>
                              <a:miter lim="800000"/>
                              <a:headEnd/>
                              <a:tailEnd/>
                            </a:ln>
                          </wps:spPr>
                          <wps:txbx>
                            <w:txbxContent>
                              <w:p w14:paraId="18035B4C" w14:textId="77777777" w:rsidR="00A13031" w:rsidRPr="00C349A1" w:rsidRDefault="00A13031" w:rsidP="00A13031">
                                <w:pPr>
                                  <w:pStyle w:val="Sansinterligne"/>
                                  <w:spacing w:line="276" w:lineRule="auto"/>
                                  <w:rPr>
                                    <w:rFonts w:ascii="Arial" w:hAnsi="Arial" w:cs="Arial"/>
                                    <w:b/>
                                    <w:bCs/>
                                    <w:color w:val="156082" w:themeColor="accent1"/>
                                    <w:sz w:val="24"/>
                                    <w:szCs w:val="24"/>
                                  </w:rPr>
                                </w:pPr>
                                <w:r w:rsidRPr="00C349A1">
                                  <w:rPr>
                                    <w:rFonts w:ascii="Arial" w:hAnsi="Arial" w:cs="Arial"/>
                                    <w:b/>
                                    <w:bCs/>
                                    <w:color w:val="156082" w:themeColor="accent1"/>
                                    <w:sz w:val="24"/>
                                    <w:szCs w:val="24"/>
                                  </w:rPr>
                                  <w:t>Laurence Petoud – Référente juridique</w:t>
                                </w:r>
                              </w:p>
                              <w:p w14:paraId="53D22A35" w14:textId="77777777" w:rsidR="00A13031" w:rsidRPr="00C349A1" w:rsidRDefault="00A13031" w:rsidP="00A13031">
                                <w:pPr>
                                  <w:pStyle w:val="Sansinterligne"/>
                                  <w:spacing w:line="276" w:lineRule="auto"/>
                                  <w:rPr>
                                    <w:rFonts w:ascii="Arial" w:hAnsi="Arial" w:cs="Arial"/>
                                    <w:color w:val="156082" w:themeColor="accent1"/>
                                    <w:sz w:val="24"/>
                                    <w:szCs w:val="24"/>
                                  </w:rPr>
                                </w:pPr>
                                <w:r w:rsidRPr="00C349A1">
                                  <w:rPr>
                                    <w:rFonts w:ascii="Arial" w:hAnsi="Arial" w:cs="Arial"/>
                                    <w:color w:val="156082" w:themeColor="accent1"/>
                                    <w:sz w:val="24"/>
                                    <w:szCs w:val="24"/>
                                  </w:rPr>
                                  <w:t>CAS Droits des patients &amp; santé publique</w:t>
                                </w:r>
                              </w:p>
                              <w:p w14:paraId="40AA048D" w14:textId="77777777" w:rsidR="00A13031" w:rsidRPr="00C349A1" w:rsidRDefault="00A13031" w:rsidP="00A13031">
                                <w:pPr>
                                  <w:pStyle w:val="Sansinterligne"/>
                                  <w:rPr>
                                    <w:rFonts w:ascii="Arial" w:hAnsi="Arial" w:cs="Arial"/>
                                    <w:color w:val="156082" w:themeColor="accent1"/>
                                  </w:rPr>
                                </w:pPr>
                              </w:p>
                              <w:p w14:paraId="557D7222" w14:textId="77777777" w:rsidR="00A13031" w:rsidRPr="00C349A1" w:rsidRDefault="00A13031" w:rsidP="00A13031">
                                <w:pPr>
                                  <w:rPr>
                                    <w:rFonts w:ascii="Arial" w:hAnsi="Arial" w:cs="Arial"/>
                                  </w:rPr>
                                </w:pPr>
                                <w:r w:rsidRPr="00C349A1">
                                  <w:rPr>
                                    <w:rFonts w:ascii="Arial" w:hAnsi="Arial" w:cs="Arial"/>
                                    <w:color w:val="156082" w:themeColor="accent1"/>
                                  </w:rPr>
                                  <w:fldChar w:fldCharType="begin"/>
                                </w:r>
                                <w:r w:rsidRPr="00C349A1">
                                  <w:rPr>
                                    <w:rFonts w:ascii="Arial" w:hAnsi="Arial" w:cs="Arial"/>
                                    <w:color w:val="156082" w:themeColor="accent1"/>
                                  </w:rPr>
                                  <w:instrText xml:space="preserve"> DATE  \@ "d MMMM yyyy"  \* MERGEFORMAT </w:instrText>
                                </w:r>
                                <w:r w:rsidRPr="00C349A1">
                                  <w:rPr>
                                    <w:rFonts w:ascii="Arial" w:hAnsi="Arial" w:cs="Arial"/>
                                    <w:color w:val="156082" w:themeColor="accent1"/>
                                  </w:rPr>
                                  <w:fldChar w:fldCharType="separate"/>
                                </w:r>
                                <w:r w:rsidR="00875839">
                                  <w:rPr>
                                    <w:rFonts w:ascii="Arial" w:hAnsi="Arial" w:cs="Arial"/>
                                    <w:noProof/>
                                    <w:color w:val="156082" w:themeColor="accent1"/>
                                  </w:rPr>
                                  <w:t>17 mai 2025</w:t>
                                </w:r>
                                <w:r w:rsidRPr="00C349A1">
                                  <w:rPr>
                                    <w:rFonts w:ascii="Arial" w:hAnsi="Arial" w:cs="Arial"/>
                                    <w:color w:val="156082" w:themeColor="accent1"/>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94FC72" id="_x0000_t202" coordsize="21600,21600" o:spt="202" path="m,l,21600r21600,l21600,xe">
                    <v:stroke joinstyle="miter"/>
                    <v:path gradientshapeok="t" o:connecttype="rect"/>
                  </v:shapetype>
                  <v:shape id="Zone de texte 2" o:spid="_x0000_s1026" type="#_x0000_t202" style="position:absolute;margin-left:41.55pt;margin-top:550.25pt;width:298.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qfDw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" stroked="f">
                    <v:textbox style="mso-fit-shape-to-text:t">
                      <w:txbxContent>
                        <w:p w14:paraId="18035B4C" w14:textId="77777777" w:rsidR="00A13031" w:rsidRPr="00C349A1" w:rsidRDefault="00A13031" w:rsidP="00A13031">
                          <w:pPr>
                            <w:pStyle w:val="Sansinterligne"/>
                            <w:spacing w:line="276" w:lineRule="auto"/>
                            <w:rPr>
                              <w:rFonts w:ascii="Arial" w:hAnsi="Arial" w:cs="Arial"/>
                              <w:b/>
                              <w:bCs/>
                              <w:color w:val="156082" w:themeColor="accent1"/>
                              <w:sz w:val="24"/>
                              <w:szCs w:val="24"/>
                            </w:rPr>
                          </w:pPr>
                          <w:r w:rsidRPr="00C349A1">
                            <w:rPr>
                              <w:rFonts w:ascii="Arial" w:hAnsi="Arial" w:cs="Arial"/>
                              <w:b/>
                              <w:bCs/>
                              <w:color w:val="156082" w:themeColor="accent1"/>
                              <w:sz w:val="24"/>
                              <w:szCs w:val="24"/>
                            </w:rPr>
                            <w:t>Laurence Petoud – Référente juridique</w:t>
                          </w:r>
                        </w:p>
                        <w:p w14:paraId="53D22A35" w14:textId="77777777" w:rsidR="00A13031" w:rsidRPr="00C349A1" w:rsidRDefault="00A13031" w:rsidP="00A13031">
                          <w:pPr>
                            <w:pStyle w:val="Sansinterligne"/>
                            <w:spacing w:line="276" w:lineRule="auto"/>
                            <w:rPr>
                              <w:rFonts w:ascii="Arial" w:hAnsi="Arial" w:cs="Arial"/>
                              <w:color w:val="156082" w:themeColor="accent1"/>
                              <w:sz w:val="24"/>
                              <w:szCs w:val="24"/>
                            </w:rPr>
                          </w:pPr>
                          <w:r w:rsidRPr="00C349A1">
                            <w:rPr>
                              <w:rFonts w:ascii="Arial" w:hAnsi="Arial" w:cs="Arial"/>
                              <w:color w:val="156082" w:themeColor="accent1"/>
                              <w:sz w:val="24"/>
                              <w:szCs w:val="24"/>
                            </w:rPr>
                            <w:t>CAS Droits des patients &amp; santé publique</w:t>
                          </w:r>
                        </w:p>
                        <w:p w14:paraId="40AA048D" w14:textId="77777777" w:rsidR="00A13031" w:rsidRPr="00C349A1" w:rsidRDefault="00A13031" w:rsidP="00A13031">
                          <w:pPr>
                            <w:pStyle w:val="Sansinterligne"/>
                            <w:rPr>
                              <w:rFonts w:ascii="Arial" w:hAnsi="Arial" w:cs="Arial"/>
                              <w:color w:val="156082" w:themeColor="accent1"/>
                            </w:rPr>
                          </w:pPr>
                        </w:p>
                        <w:p w14:paraId="557D7222" w14:textId="77777777" w:rsidR="00A13031" w:rsidRPr="00C349A1" w:rsidRDefault="00A13031" w:rsidP="00A13031">
                          <w:pPr>
                            <w:rPr>
                              <w:rFonts w:ascii="Arial" w:hAnsi="Arial" w:cs="Arial"/>
                            </w:rPr>
                          </w:pPr>
                          <w:r w:rsidRPr="00C349A1">
                            <w:rPr>
                              <w:rFonts w:ascii="Arial" w:hAnsi="Arial" w:cs="Arial"/>
                              <w:color w:val="156082" w:themeColor="accent1"/>
                            </w:rPr>
                            <w:fldChar w:fldCharType="begin"/>
                          </w:r>
                          <w:r w:rsidRPr="00C349A1">
                            <w:rPr>
                              <w:rFonts w:ascii="Arial" w:hAnsi="Arial" w:cs="Arial"/>
                              <w:color w:val="156082" w:themeColor="accent1"/>
                            </w:rPr>
                            <w:instrText xml:space="preserve"> DATE  \@ "d MMMM yyyy"  \* MERGEFORMAT </w:instrText>
                          </w:r>
                          <w:r w:rsidRPr="00C349A1">
                            <w:rPr>
                              <w:rFonts w:ascii="Arial" w:hAnsi="Arial" w:cs="Arial"/>
                              <w:color w:val="156082" w:themeColor="accent1"/>
                            </w:rPr>
                            <w:fldChar w:fldCharType="separate"/>
                          </w:r>
                          <w:r w:rsidR="00875839">
                            <w:rPr>
                              <w:rFonts w:ascii="Arial" w:hAnsi="Arial" w:cs="Arial"/>
                              <w:noProof/>
                              <w:color w:val="156082" w:themeColor="accent1"/>
                            </w:rPr>
                            <w:t>17 mai 2025</w:t>
                          </w:r>
                          <w:r w:rsidRPr="00C349A1">
                            <w:rPr>
                              <w:rFonts w:ascii="Arial" w:hAnsi="Arial" w:cs="Arial"/>
                              <w:color w:val="156082" w:themeColor="accent1"/>
                            </w:rPr>
                            <w:fldChar w:fldCharType="end"/>
                          </w:r>
                        </w:p>
                      </w:txbxContent>
                    </v:textbox>
                    <w10:wrap type="square"/>
                  </v:shape>
                </w:pict>
              </mc:Fallback>
            </mc:AlternateContent>
          </w:r>
          <w:r w:rsidR="00E4742B">
            <w:br w:type="page"/>
          </w:r>
        </w:p>
      </w:sdtContent>
    </w:sdt>
    <w:p w14:paraId="50D897E0" w14:textId="77777777" w:rsidR="002E02D3" w:rsidRDefault="002E02D3"/>
    <w:p w14:paraId="20473A61" w14:textId="77777777" w:rsidR="00E4742B" w:rsidRPr="00AD6B9D" w:rsidRDefault="00AD6B9D">
      <w:pPr>
        <w:rPr>
          <w:rFonts w:ascii="Arial" w:hAnsi="Arial" w:cs="Arial"/>
          <w:b/>
          <w:bCs/>
          <w:color w:val="215E99" w:themeColor="text2" w:themeTint="BF"/>
        </w:rPr>
      </w:pPr>
      <w:r w:rsidRPr="00AD6B9D">
        <w:rPr>
          <w:rFonts w:ascii="Arial" w:hAnsi="Arial" w:cs="Arial"/>
          <w:b/>
          <w:bCs/>
          <w:color w:val="215E99" w:themeColor="text2" w:themeTint="BF"/>
        </w:rPr>
        <w:t>INTRODUCTION</w:t>
      </w:r>
    </w:p>
    <w:p w14:paraId="67975215" w14:textId="77777777" w:rsidR="00CE58FA" w:rsidRDefault="00CE58FA" w:rsidP="00CE58FA">
      <w:pPr>
        <w:rPr>
          <w:b/>
          <w:bCs/>
        </w:rPr>
      </w:pPr>
    </w:p>
    <w:p w14:paraId="3334EE55" w14:textId="77777777" w:rsidR="00CE58FA" w:rsidRPr="00C349A1" w:rsidRDefault="00CE58FA" w:rsidP="00CE58FA">
      <w:pPr>
        <w:rPr>
          <w:rFonts w:ascii="Arial" w:hAnsi="Arial" w:cs="Arial"/>
        </w:rPr>
      </w:pPr>
      <w:r w:rsidRPr="00C349A1">
        <w:rPr>
          <w:rFonts w:ascii="Arial" w:hAnsi="Arial" w:cs="Arial"/>
          <w:b/>
          <w:bCs/>
        </w:rPr>
        <w:t>Bienvenue dans votre univers de perfectionnement et de défis !</w:t>
      </w:r>
      <w:r w:rsidRPr="00C349A1">
        <w:rPr>
          <w:rFonts w:ascii="Arial" w:hAnsi="Arial" w:cs="Arial"/>
        </w:rPr>
        <w:t xml:space="preserve"> </w:t>
      </w:r>
    </w:p>
    <w:p w14:paraId="10A812A4" w14:textId="77777777" w:rsidR="00607855" w:rsidRPr="00C349A1" w:rsidRDefault="00607855" w:rsidP="00607855">
      <w:pPr>
        <w:rPr>
          <w:rFonts w:ascii="Arial" w:hAnsi="Arial" w:cs="Arial"/>
        </w:rPr>
      </w:pPr>
      <w:r w:rsidRPr="00C349A1">
        <w:rPr>
          <w:rFonts w:ascii="Arial" w:hAnsi="Arial" w:cs="Arial"/>
          <w:b/>
          <w:bCs/>
        </w:rPr>
        <w:t>Découvrez une ressource complète et interactive sur le droit médical et les droits des patients</w:t>
      </w:r>
      <w:r w:rsidRPr="00C349A1">
        <w:rPr>
          <w:rFonts w:ascii="Arial" w:hAnsi="Arial" w:cs="Arial"/>
        </w:rPr>
        <w:t xml:space="preserve"> </w:t>
      </w:r>
    </w:p>
    <w:p w14:paraId="1ADFD64D" w14:textId="77777777" w:rsidR="00607855" w:rsidRPr="00C349A1" w:rsidRDefault="00607855" w:rsidP="00607855">
      <w:pPr>
        <w:jc w:val="both"/>
        <w:rPr>
          <w:rFonts w:ascii="Arial" w:hAnsi="Arial" w:cs="Arial"/>
        </w:rPr>
      </w:pPr>
      <w:r w:rsidRPr="00C349A1">
        <w:rPr>
          <w:rFonts w:ascii="Arial" w:hAnsi="Arial" w:cs="Arial"/>
        </w:rPr>
        <w:t>Que vous soyez étudiant, professionnel de santé ou simplement curieux d’en savoir plus sur le droit des patients, cette banque de documents vous accompagne à chaque étape de votre apprentissage et de votre perfectionnement.</w:t>
      </w:r>
    </w:p>
    <w:p w14:paraId="182D0EB5" w14:textId="77777777" w:rsidR="00607855" w:rsidRPr="00C349A1" w:rsidRDefault="00607855" w:rsidP="00607855">
      <w:pPr>
        <w:rPr>
          <w:rFonts w:ascii="Arial" w:hAnsi="Arial" w:cs="Arial"/>
        </w:rPr>
      </w:pPr>
      <w:r w:rsidRPr="00C349A1">
        <w:rPr>
          <w:rFonts w:ascii="Arial" w:hAnsi="Arial" w:cs="Arial"/>
        </w:rPr>
        <w:t xml:space="preserve">Accédez à une diversité de formats pédagogiques adaptés à tous les niveaux : </w:t>
      </w:r>
    </w:p>
    <w:p w14:paraId="1399FB37"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Quizz et QCM</w:t>
      </w:r>
      <w:r w:rsidRPr="00C349A1">
        <w:rPr>
          <w:rFonts w:ascii="Arial" w:hAnsi="Arial" w:cs="Arial"/>
        </w:rPr>
        <w:t xml:space="preserve"> progressifs pour tester vos connaissances </w:t>
      </w:r>
    </w:p>
    <w:p w14:paraId="15472F12"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Cas pratiques</w:t>
      </w:r>
      <w:r w:rsidRPr="00C349A1">
        <w:rPr>
          <w:rFonts w:ascii="Arial" w:hAnsi="Arial" w:cs="Arial"/>
        </w:rPr>
        <w:t xml:space="preserve"> avec et sans analyse pour affiner votre raisonnement juridique </w:t>
      </w:r>
    </w:p>
    <w:p w14:paraId="66E580F5"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Fiches pratiques</w:t>
      </w:r>
      <w:r w:rsidRPr="00C349A1">
        <w:rPr>
          <w:rFonts w:ascii="Arial" w:hAnsi="Arial" w:cs="Arial"/>
        </w:rPr>
        <w:t xml:space="preserve"> claires et synthétiques pour une compréhension rapide </w:t>
      </w:r>
    </w:p>
    <w:p w14:paraId="0D91126B" w14:textId="77777777" w:rsidR="00607855" w:rsidRPr="00C349A1" w:rsidRDefault="00607855" w:rsidP="00607855">
      <w:pPr>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 xml:space="preserve">Cartes mentales et flash </w:t>
      </w:r>
      <w:proofErr w:type="spellStart"/>
      <w:r w:rsidRPr="00C349A1">
        <w:rPr>
          <w:rFonts w:ascii="Arial" w:hAnsi="Arial" w:cs="Arial"/>
          <w:b/>
          <w:bCs/>
        </w:rPr>
        <w:t>cards</w:t>
      </w:r>
      <w:proofErr w:type="spellEnd"/>
      <w:r w:rsidRPr="00C349A1">
        <w:rPr>
          <w:rFonts w:ascii="Arial" w:hAnsi="Arial" w:cs="Arial"/>
        </w:rPr>
        <w:t xml:space="preserve"> pour mémoriser efficacement les notions clés </w:t>
      </w:r>
    </w:p>
    <w:p w14:paraId="117C5D6E" w14:textId="77777777" w:rsidR="00607855" w:rsidRPr="00C349A1" w:rsidRDefault="00607855" w:rsidP="00607855">
      <w:pPr>
        <w:ind w:left="142" w:hanging="142"/>
        <w:rPr>
          <w:rFonts w:ascii="Arial" w:hAnsi="Arial" w:cs="Arial"/>
        </w:rPr>
      </w:pPr>
      <w:r w:rsidRPr="00C349A1">
        <w:rPr>
          <w:rFonts w:ascii="Segoe UI Symbol" w:hAnsi="Segoe UI Symbol" w:cs="Segoe UI Symbol"/>
        </w:rPr>
        <w:t>✔</w:t>
      </w:r>
      <w:r w:rsidRPr="00C349A1">
        <w:rPr>
          <w:rFonts w:ascii="Arial" w:hAnsi="Arial" w:cs="Arial"/>
        </w:rPr>
        <w:t xml:space="preserve"> </w:t>
      </w:r>
      <w:r w:rsidRPr="00C349A1">
        <w:rPr>
          <w:rFonts w:ascii="Arial" w:hAnsi="Arial" w:cs="Arial"/>
          <w:b/>
          <w:bCs/>
        </w:rPr>
        <w:t>Notes de cours enrichies</w:t>
      </w:r>
      <w:r w:rsidRPr="00C349A1">
        <w:rPr>
          <w:rFonts w:ascii="Arial" w:hAnsi="Arial" w:cs="Arial"/>
        </w:rPr>
        <w:t xml:space="preserve"> tirées d’une préparation approfondie au CAS en droit des patients et de la santé publique</w:t>
      </w:r>
    </w:p>
    <w:p w14:paraId="6B18EE2B" w14:textId="77777777" w:rsidR="00607855" w:rsidRPr="00C349A1" w:rsidRDefault="00607855" w:rsidP="00607855">
      <w:pPr>
        <w:jc w:val="both"/>
        <w:rPr>
          <w:rFonts w:ascii="Arial" w:hAnsi="Arial" w:cs="Arial"/>
        </w:rPr>
      </w:pPr>
      <w:r w:rsidRPr="00C349A1">
        <w:rPr>
          <w:rFonts w:ascii="Arial" w:hAnsi="Arial" w:cs="Arial"/>
        </w:rPr>
        <w:t>Pensé pour allier théorie et mise en application, cet ensemble vous offre un outil précieux dans votre démarche d’apprentissage et dans votre pratique professionnelle.</w:t>
      </w:r>
    </w:p>
    <w:p w14:paraId="3675E414" w14:textId="77777777" w:rsidR="00607855" w:rsidRPr="00C349A1" w:rsidRDefault="00607855" w:rsidP="00607855">
      <w:pPr>
        <w:ind w:left="426" w:hanging="426"/>
        <w:jc w:val="both"/>
        <w:rPr>
          <w:rFonts w:ascii="Arial" w:hAnsi="Arial" w:cs="Arial"/>
        </w:rPr>
      </w:pPr>
      <w:r w:rsidRPr="00C349A1">
        <w:rPr>
          <w:rFonts w:ascii="Segoe UI Emoji" w:hAnsi="Segoe UI Emoji" w:cs="Segoe UI Emoji"/>
        </w:rPr>
        <w:t>🔍</w:t>
      </w:r>
      <w:r w:rsidRPr="00C349A1">
        <w:rPr>
          <w:rFonts w:ascii="Arial" w:hAnsi="Arial" w:cs="Arial"/>
        </w:rPr>
        <w:t xml:space="preserve"> Transformez votre approche du droit médical grâce à une méthode structurée, dynamique et interactive !</w:t>
      </w:r>
    </w:p>
    <w:p w14:paraId="63BBA1DD" w14:textId="77777777" w:rsidR="00CE58FA" w:rsidRPr="00C349A1" w:rsidRDefault="00CE58FA" w:rsidP="00CE58FA">
      <w:pPr>
        <w:spacing w:line="276" w:lineRule="auto"/>
        <w:jc w:val="both"/>
        <w:rPr>
          <w:rFonts w:ascii="Arial" w:hAnsi="Arial" w:cs="Arial"/>
        </w:rPr>
      </w:pPr>
      <w:r w:rsidRPr="00C349A1">
        <w:rPr>
          <w:rFonts w:ascii="Arial" w:hAnsi="Arial" w:cs="Arial"/>
        </w:rPr>
        <w:t>Ce fichier est bien plus qu'un simple recueil de ressources : c'est une véritable invitation à explorer, à réfléchir, et à se dépasser. Quizz stimulants, cas pratiques captivants, analyses approfondies… Chaque section a été soigneusement conçue pour éveiller votre curiosité et affûter vos compétences.</w:t>
      </w:r>
    </w:p>
    <w:p w14:paraId="303D89E1" w14:textId="77777777" w:rsidR="00607855" w:rsidRPr="00C349A1" w:rsidRDefault="00CE58FA" w:rsidP="00CE58FA">
      <w:pPr>
        <w:spacing w:line="276" w:lineRule="auto"/>
        <w:jc w:val="both"/>
        <w:rPr>
          <w:rFonts w:ascii="Arial" w:hAnsi="Arial" w:cs="Arial"/>
        </w:rPr>
      </w:pPr>
      <w:r w:rsidRPr="00C349A1">
        <w:rPr>
          <w:rFonts w:ascii="Arial" w:hAnsi="Arial" w:cs="Arial"/>
        </w:rPr>
        <w:t xml:space="preserve">Que vous soyez ici pour tester vos connaissances, affronter des scénarios réalistes ou plonger au cœur de la réflexion critique, vous êtes au bon endroit. </w:t>
      </w:r>
    </w:p>
    <w:p w14:paraId="43DF5A79" w14:textId="77777777" w:rsidR="00CE58FA" w:rsidRPr="00C349A1" w:rsidRDefault="00CE58FA" w:rsidP="00CE58FA">
      <w:pPr>
        <w:spacing w:line="276" w:lineRule="auto"/>
        <w:jc w:val="both"/>
        <w:rPr>
          <w:rFonts w:ascii="Arial" w:hAnsi="Arial" w:cs="Arial"/>
        </w:rPr>
      </w:pPr>
      <w:r w:rsidRPr="00C349A1">
        <w:rPr>
          <w:rFonts w:ascii="Arial" w:hAnsi="Arial" w:cs="Arial"/>
        </w:rPr>
        <w:t>Préparez-vous à relever des défis intellectuels, à affiner vos raisonnements, et à construire les bases solides de votre maîtrise.</w:t>
      </w:r>
    </w:p>
    <w:p w14:paraId="6A9EB6B6"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Le but du jeu ? Apprendre, progresser et — pourquoi pas — s’amuser un peu en chemin. </w:t>
      </w:r>
    </w:p>
    <w:p w14:paraId="65D44D64"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Alors, laissez-vous guider et découvrez tout ce que cette œuvre a à vous offrir. </w:t>
      </w:r>
    </w:p>
    <w:p w14:paraId="1CA9D709" w14:textId="77777777" w:rsidR="00CE58FA" w:rsidRPr="00C349A1" w:rsidRDefault="00CE58FA" w:rsidP="00CE58FA">
      <w:pPr>
        <w:spacing w:line="276" w:lineRule="auto"/>
        <w:jc w:val="both"/>
        <w:rPr>
          <w:rFonts w:ascii="Arial" w:hAnsi="Arial" w:cs="Arial"/>
        </w:rPr>
      </w:pPr>
      <w:r w:rsidRPr="00C349A1">
        <w:rPr>
          <w:rFonts w:ascii="Arial" w:hAnsi="Arial" w:cs="Arial"/>
        </w:rPr>
        <w:t xml:space="preserve">Bonne exploration, et surtout… bon courage ! </w:t>
      </w:r>
    </w:p>
    <w:p w14:paraId="3AAB48B7" w14:textId="77777777" w:rsidR="00AD6B9D" w:rsidRPr="00C349A1" w:rsidRDefault="00AD6B9D">
      <w:pPr>
        <w:rPr>
          <w:rFonts w:ascii="Arial" w:hAnsi="Arial" w:cs="Arial"/>
        </w:rPr>
      </w:pPr>
    </w:p>
    <w:p w14:paraId="58116327" w14:textId="77777777" w:rsidR="00AD6B9D" w:rsidRDefault="00AD6B9D">
      <w:pPr>
        <w:rPr>
          <w:rFonts w:ascii="Arial" w:hAnsi="Arial" w:cs="Arial"/>
          <w:b/>
          <w:bCs/>
          <w:sz w:val="32"/>
          <w:szCs w:val="32"/>
        </w:rPr>
      </w:pPr>
      <w:r>
        <w:rPr>
          <w:rFonts w:ascii="Arial" w:hAnsi="Arial" w:cs="Arial"/>
          <w:b/>
          <w:bCs/>
          <w:sz w:val="32"/>
          <w:szCs w:val="32"/>
        </w:rPr>
        <w:br w:type="page"/>
      </w:r>
    </w:p>
    <w:p w14:paraId="2E15C4BB" w14:textId="77777777" w:rsidR="00E4742B" w:rsidRDefault="00E4742B" w:rsidP="00E4742B">
      <w:pPr>
        <w:jc w:val="center"/>
        <w:rPr>
          <w:rFonts w:ascii="Arial" w:hAnsi="Arial" w:cs="Arial"/>
          <w:b/>
          <w:bCs/>
          <w:sz w:val="32"/>
          <w:szCs w:val="32"/>
        </w:rPr>
      </w:pPr>
      <w:r w:rsidRPr="00E4742B">
        <w:rPr>
          <w:rFonts w:ascii="Arial" w:hAnsi="Arial" w:cs="Arial"/>
          <w:b/>
          <w:bCs/>
          <w:sz w:val="32"/>
          <w:szCs w:val="32"/>
        </w:rPr>
        <w:lastRenderedPageBreak/>
        <w:t>TABLE DES MATIERES</w:t>
      </w:r>
    </w:p>
    <w:p w14:paraId="1429138D" w14:textId="77777777" w:rsidR="00E4742B" w:rsidRDefault="00E4742B" w:rsidP="00E4742B">
      <w:pPr>
        <w:jc w:val="center"/>
        <w:rPr>
          <w:rFonts w:ascii="Arial" w:hAnsi="Arial" w:cs="Arial"/>
          <w:b/>
          <w:bCs/>
          <w:sz w:val="32"/>
          <w:szCs w:val="32"/>
        </w:rPr>
      </w:pPr>
    </w:p>
    <w:p w14:paraId="06DFC4FE" w14:textId="77777777" w:rsidR="00536263" w:rsidRDefault="00536263">
      <w:pPr>
        <w:rPr>
          <w:rFonts w:ascii="Arial" w:hAnsi="Arial" w:cs="Arial"/>
          <w:sz w:val="20"/>
          <w:szCs w:val="20"/>
        </w:rPr>
      </w:pPr>
      <w:r>
        <w:rPr>
          <w:rFonts w:ascii="Arial" w:hAnsi="Arial" w:cs="Arial"/>
          <w:sz w:val="20"/>
          <w:szCs w:val="20"/>
        </w:rPr>
        <w:br w:type="page"/>
      </w:r>
    </w:p>
    <w:p w14:paraId="519503A9" w14:textId="77777777" w:rsidR="00E4742B" w:rsidRDefault="00E4742B" w:rsidP="00E4742B">
      <w:pPr>
        <w:jc w:val="both"/>
        <w:rPr>
          <w:rFonts w:ascii="Arial" w:hAnsi="Arial" w:cs="Arial"/>
          <w:sz w:val="20"/>
          <w:szCs w:val="20"/>
        </w:rPr>
      </w:pPr>
    </w:p>
    <w:p w14:paraId="5CBA5DDC" w14:textId="77777777" w:rsidR="00536263" w:rsidRPr="00CE58FA" w:rsidRDefault="00536263" w:rsidP="00A41177">
      <w:pPr>
        <w:pStyle w:val="Titre1"/>
        <w:pBdr>
          <w:bottom w:val="none" w:sz="0" w:space="0" w:color="auto"/>
        </w:pBdr>
      </w:pPr>
    </w:p>
    <w:p w14:paraId="74AF973D" w14:textId="77777777" w:rsidR="00AD6B9D" w:rsidRDefault="00607855" w:rsidP="00607855">
      <w:pPr>
        <w:pStyle w:val="Paragraphedeliste"/>
        <w:ind w:left="993"/>
      </w:pPr>
      <w:r>
        <w:br/>
      </w:r>
    </w:p>
    <w:p w14:paraId="31836319"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21 : Lien de causalité hypothétique et retard de diagnostic</w:t>
      </w:r>
    </w:p>
    <w:p w14:paraId="187D78B2"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208C0A80"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patient consulte son médecin pour des douleurs abdominales. Le médecin diagnostique une simple indigestion et lui prescrit des médicaments. Trois mois plus tard, le patient est hospitalisé en urgence pour un cancer du côlon avancé. Il porte plainte contre le médecin pour erreur de diagnostic et retard de traitement.</w:t>
      </w:r>
    </w:p>
    <w:p w14:paraId="377B8F11"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1A2C4C5B" w14:textId="77777777" w:rsidR="00875839" w:rsidRPr="00875839" w:rsidRDefault="00875839" w:rsidP="0087583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le lien de causalité hypothétique entre le retard de diagnostic et l’évolution du cancer ?</w:t>
      </w:r>
    </w:p>
    <w:p w14:paraId="3079F5FB" w14:textId="77777777" w:rsidR="00875839" w:rsidRPr="00875839" w:rsidRDefault="00875839" w:rsidP="0087583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Le médecin peut-il invoquer une absence de faute pour se défendre ?</w:t>
      </w:r>
    </w:p>
    <w:p w14:paraId="51DE7D7E" w14:textId="77777777" w:rsidR="00875839" w:rsidRPr="00875839" w:rsidRDefault="00875839" w:rsidP="0087583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5F812669" w14:textId="77777777" w:rsidR="00875839" w:rsidRPr="00875839" w:rsidRDefault="00875839" w:rsidP="0087583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position du Tribunal fédéral sur la causalité hypothétique en droit médical ?</w:t>
      </w:r>
    </w:p>
    <w:p w14:paraId="78AB699A" w14:textId="77777777" w:rsidR="00875839" w:rsidRPr="00875839" w:rsidRDefault="00875839" w:rsidP="0087583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62FF2284"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70DC1F9B" w14:textId="77777777" w:rsidR="00875839" w:rsidRPr="00875839" w:rsidRDefault="00875839" w:rsidP="0087583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Lien de causalité hypothétique</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(TF 4A_401/2023).</w:t>
      </w:r>
    </w:p>
    <w:p w14:paraId="47B56E9A" w14:textId="77777777" w:rsidR="00875839" w:rsidRPr="00875839" w:rsidRDefault="00875839" w:rsidP="0087583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Absence de faute</w:t>
      </w:r>
      <w:r w:rsidRPr="00875839">
        <w:rPr>
          <w:rFonts w:ascii="Times New Roman" w:eastAsia="Times New Roman" w:hAnsi="Times New Roman" w:cs="Times New Roman"/>
          <w:kern w:val="0"/>
          <w:sz w:val="24"/>
          <w:szCs w:val="24"/>
          <w:lang w:eastAsia="fr-CH"/>
          <w14:ligatures w14:val="none"/>
        </w:rPr>
        <w:t xml:space="preserve"> : Le médecin peut démontrer qu’il a respecté les standards médicaux (ATF 4A_297/2015).</w:t>
      </w:r>
    </w:p>
    <w:p w14:paraId="1660D600" w14:textId="77777777" w:rsidR="00875839" w:rsidRPr="00875839" w:rsidRDefault="00875839" w:rsidP="0087583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pénale en cas de négligence grave.</w:t>
      </w:r>
    </w:p>
    <w:p w14:paraId="1BFE7F7D" w14:textId="77777777" w:rsidR="00875839" w:rsidRPr="00875839" w:rsidRDefault="00875839" w:rsidP="0087583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Position du Tribunal fédéral</w:t>
      </w:r>
      <w:r w:rsidRPr="00875839">
        <w:rPr>
          <w:rFonts w:ascii="Times New Roman" w:eastAsia="Times New Roman" w:hAnsi="Times New Roman" w:cs="Times New Roman"/>
          <w:kern w:val="0"/>
          <w:sz w:val="24"/>
          <w:szCs w:val="24"/>
          <w:lang w:eastAsia="fr-CH"/>
          <w14:ligatures w14:val="none"/>
        </w:rPr>
        <w:t xml:space="preserve"> : Il rejette les calculs purement statistiques et exige une analyse des circonstances spécifiques (TF 4A_401/2023).</w:t>
      </w:r>
    </w:p>
    <w:p w14:paraId="0D6DAED0" w14:textId="77777777" w:rsidR="00875839" w:rsidRPr="00875839" w:rsidRDefault="00875839" w:rsidP="0087583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amende, voire retrait du droit de pratique (Art. </w:t>
      </w:r>
      <w:r w:rsidRPr="00875839">
        <w:rPr>
          <w:rFonts w:ascii="Times New Roman" w:eastAsia="Times New Roman" w:hAnsi="Times New Roman" w:cs="Times New Roman"/>
          <w:b/>
          <w:bCs/>
          <w:kern w:val="0"/>
          <w:sz w:val="24"/>
          <w:szCs w:val="24"/>
          <w:lang w:eastAsia="fr-CH"/>
          <w14:ligatures w14:val="none"/>
        </w:rPr>
        <w:t>117 et 125 CPS</w:t>
      </w:r>
      <w:r w:rsidRPr="00875839">
        <w:rPr>
          <w:rFonts w:ascii="Times New Roman" w:eastAsia="Times New Roman" w:hAnsi="Times New Roman" w:cs="Times New Roman"/>
          <w:kern w:val="0"/>
          <w:sz w:val="24"/>
          <w:szCs w:val="24"/>
          <w:lang w:eastAsia="fr-CH"/>
          <w14:ligatures w14:val="none"/>
        </w:rPr>
        <w:t>).</w:t>
      </w:r>
    </w:p>
    <w:p w14:paraId="43D81138"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531958E6"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illustre l’importance du </w:t>
      </w:r>
      <w:r w:rsidRPr="00875839">
        <w:rPr>
          <w:rFonts w:ascii="Times New Roman" w:eastAsia="Times New Roman" w:hAnsi="Times New Roman" w:cs="Times New Roman"/>
          <w:b/>
          <w:bCs/>
          <w:kern w:val="0"/>
          <w:sz w:val="24"/>
          <w:szCs w:val="24"/>
          <w:lang w:eastAsia="fr-CH"/>
          <w14:ligatures w14:val="none"/>
        </w:rPr>
        <w:t>diagnostic médical</w:t>
      </w:r>
      <w:r w:rsidRPr="00875839">
        <w:rPr>
          <w:rFonts w:ascii="Times New Roman" w:eastAsia="Times New Roman" w:hAnsi="Times New Roman" w:cs="Times New Roman"/>
          <w:kern w:val="0"/>
          <w:sz w:val="24"/>
          <w:szCs w:val="24"/>
          <w:lang w:eastAsia="fr-CH"/>
          <w14:ligatures w14:val="none"/>
        </w:rPr>
        <w:t xml:space="preserve"> et du </w:t>
      </w:r>
      <w:r w:rsidRPr="00875839">
        <w:rPr>
          <w:rFonts w:ascii="Times New Roman" w:eastAsia="Times New Roman" w:hAnsi="Times New Roman" w:cs="Times New Roman"/>
          <w:b/>
          <w:bCs/>
          <w:kern w:val="0"/>
          <w:sz w:val="24"/>
          <w:szCs w:val="24"/>
          <w:lang w:eastAsia="fr-CH"/>
          <w14:ligatures w14:val="none"/>
        </w:rPr>
        <w:t>devoir de diligence</w:t>
      </w:r>
      <w:r w:rsidRPr="00875839">
        <w:rPr>
          <w:rFonts w:ascii="Times New Roman" w:eastAsia="Times New Roman" w:hAnsi="Times New Roman" w:cs="Times New Roman"/>
          <w:kern w:val="0"/>
          <w:sz w:val="24"/>
          <w:szCs w:val="24"/>
          <w:lang w:eastAsia="fr-CH"/>
          <w14:ligatures w14:val="none"/>
        </w:rPr>
        <w:t xml:space="preserve"> du médecin. La responsabilité dépend de la preuve du </w:t>
      </w: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entre l’erreur et le préjudice. Une expertise médicale sera souvent nécessaire pour établir la faute.</w:t>
      </w:r>
    </w:p>
    <w:p w14:paraId="0E745B4E"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22 : Consentement hypothétique et chirurgie non autorisée</w:t>
      </w:r>
    </w:p>
    <w:p w14:paraId="20DF7A75"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38699A0B"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Lors d’une intervention chirurgicale pour une appendicite, le chirurgien découvre une anomalie sur l’intestin et décide de procéder à une résection partielle sans en informer le patient. Celui-ci porte plainte pour défaut de consentement éclairé.</w:t>
      </w:r>
    </w:p>
    <w:p w14:paraId="46477309"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3E14EE58" w14:textId="77777777" w:rsidR="00875839" w:rsidRPr="00875839" w:rsidRDefault="00875839" w:rsidP="0087583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lastRenderedPageBreak/>
        <w:t>Quelles sont les obligations du médecin en matière de consentement éclairé ?</w:t>
      </w:r>
    </w:p>
    <w:p w14:paraId="44088A26" w14:textId="77777777" w:rsidR="00875839" w:rsidRPr="00875839" w:rsidRDefault="00875839" w:rsidP="0087583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Le chirurgien peut-il justifier son acte par une urgence médicale ?</w:t>
      </w:r>
    </w:p>
    <w:p w14:paraId="16A8A807" w14:textId="77777777" w:rsidR="00875839" w:rsidRPr="00875839" w:rsidRDefault="00875839" w:rsidP="0087583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que le patient aurait refusé l’intervention ?</w:t>
      </w:r>
    </w:p>
    <w:p w14:paraId="5F42CE50" w14:textId="77777777" w:rsidR="00875839" w:rsidRPr="00875839" w:rsidRDefault="00875839" w:rsidP="0087583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20F1AEA1" w14:textId="77777777" w:rsidR="00875839" w:rsidRPr="00875839" w:rsidRDefault="00875839" w:rsidP="0087583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violation du consentement ?</w:t>
      </w:r>
    </w:p>
    <w:p w14:paraId="72C5089D"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0BE85CBC" w14:textId="77777777" w:rsidR="00875839" w:rsidRPr="00875839" w:rsidRDefault="00875839" w:rsidP="0087583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Obligation d’information</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28 al. 2 CC</w:t>
      </w:r>
      <w:r w:rsidRPr="00875839">
        <w:rPr>
          <w:rFonts w:ascii="Times New Roman" w:eastAsia="Times New Roman" w:hAnsi="Times New Roman" w:cs="Times New Roman"/>
          <w:kern w:val="0"/>
          <w:sz w:val="24"/>
          <w:szCs w:val="24"/>
          <w:lang w:eastAsia="fr-CH"/>
          <w14:ligatures w14:val="none"/>
        </w:rPr>
        <w:t xml:space="preserve"> (atteinte à l’intégrité corporelle).</w:t>
      </w:r>
    </w:p>
    <w:p w14:paraId="6C3A48C6" w14:textId="77777777" w:rsidR="00875839" w:rsidRPr="00875839" w:rsidRDefault="00875839" w:rsidP="0087583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Urgence médicale</w:t>
      </w:r>
      <w:r w:rsidRPr="00875839">
        <w:rPr>
          <w:rFonts w:ascii="Times New Roman" w:eastAsia="Times New Roman" w:hAnsi="Times New Roman" w:cs="Times New Roman"/>
          <w:kern w:val="0"/>
          <w:sz w:val="24"/>
          <w:szCs w:val="24"/>
          <w:lang w:eastAsia="fr-CH"/>
          <w14:ligatures w14:val="none"/>
        </w:rPr>
        <w:t xml:space="preserve"> : Possible si la vie du patient est en danger (TF 4A_614/2021).</w:t>
      </w:r>
    </w:p>
    <w:p w14:paraId="1306C1C7" w14:textId="77777777" w:rsidR="00875839" w:rsidRPr="00875839" w:rsidRDefault="00875839" w:rsidP="0087583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Consentement hypothétique</w:t>
      </w:r>
      <w:r w:rsidRPr="00875839">
        <w:rPr>
          <w:rFonts w:ascii="Times New Roman" w:eastAsia="Times New Roman" w:hAnsi="Times New Roman" w:cs="Times New Roman"/>
          <w:kern w:val="0"/>
          <w:sz w:val="24"/>
          <w:szCs w:val="24"/>
          <w:lang w:eastAsia="fr-CH"/>
          <w14:ligatures w14:val="none"/>
        </w:rPr>
        <w:t xml:space="preserve"> : Le patient doit prouver qu’il aurait refusé l’intervention (TF 4A_415/2023).</w:t>
      </w:r>
    </w:p>
    <w:p w14:paraId="0544ADDD" w14:textId="77777777" w:rsidR="00875839" w:rsidRPr="00875839" w:rsidRDefault="00875839" w:rsidP="0087583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disciplinaire contre le médecin.</w:t>
      </w:r>
    </w:p>
    <w:p w14:paraId="36CE9E19" w14:textId="77777777" w:rsidR="00875839" w:rsidRPr="00875839" w:rsidRDefault="00875839" w:rsidP="0087583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Annulation de l’acte médical, indemnisation, sanctions disciplinaires (Art. </w:t>
      </w:r>
      <w:r w:rsidRPr="00875839">
        <w:rPr>
          <w:rFonts w:ascii="Times New Roman" w:eastAsia="Times New Roman" w:hAnsi="Times New Roman" w:cs="Times New Roman"/>
          <w:b/>
          <w:bCs/>
          <w:kern w:val="0"/>
          <w:sz w:val="24"/>
          <w:szCs w:val="24"/>
          <w:lang w:eastAsia="fr-CH"/>
          <w14:ligatures w14:val="none"/>
        </w:rPr>
        <w:t>321 CPS</w:t>
      </w:r>
      <w:r w:rsidRPr="00875839">
        <w:rPr>
          <w:rFonts w:ascii="Times New Roman" w:eastAsia="Times New Roman" w:hAnsi="Times New Roman" w:cs="Times New Roman"/>
          <w:kern w:val="0"/>
          <w:sz w:val="24"/>
          <w:szCs w:val="24"/>
          <w:lang w:eastAsia="fr-CH"/>
          <w14:ligatures w14:val="none"/>
        </w:rPr>
        <w:t>).</w:t>
      </w:r>
    </w:p>
    <w:p w14:paraId="2F94025E"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5C2BAF75"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met en lumière le </w:t>
      </w:r>
      <w:r w:rsidRPr="00875839">
        <w:rPr>
          <w:rFonts w:ascii="Times New Roman" w:eastAsia="Times New Roman" w:hAnsi="Times New Roman" w:cs="Times New Roman"/>
          <w:b/>
          <w:bCs/>
          <w:kern w:val="0"/>
          <w:sz w:val="24"/>
          <w:szCs w:val="24"/>
          <w:lang w:eastAsia="fr-CH"/>
          <w14:ligatures w14:val="none"/>
        </w:rPr>
        <w:t>devoir d’information du médecin</w:t>
      </w:r>
      <w:r w:rsidRPr="00875839">
        <w:rPr>
          <w:rFonts w:ascii="Times New Roman" w:eastAsia="Times New Roman" w:hAnsi="Times New Roman" w:cs="Times New Roman"/>
          <w:kern w:val="0"/>
          <w:sz w:val="24"/>
          <w:szCs w:val="24"/>
          <w:lang w:eastAsia="fr-CH"/>
          <w14:ligatures w14:val="none"/>
        </w:rPr>
        <w:t xml:space="preserve"> et la nécessité d’obtenir un </w:t>
      </w:r>
      <w:r w:rsidRPr="00875839">
        <w:rPr>
          <w:rFonts w:ascii="Times New Roman" w:eastAsia="Times New Roman" w:hAnsi="Times New Roman" w:cs="Times New Roman"/>
          <w:b/>
          <w:bCs/>
          <w:kern w:val="0"/>
          <w:sz w:val="24"/>
          <w:szCs w:val="24"/>
          <w:lang w:eastAsia="fr-CH"/>
          <w14:ligatures w14:val="none"/>
        </w:rPr>
        <w:t>consentement éclairé</w:t>
      </w:r>
      <w:r w:rsidRPr="00875839">
        <w:rPr>
          <w:rFonts w:ascii="Times New Roman" w:eastAsia="Times New Roman" w:hAnsi="Times New Roman" w:cs="Times New Roman"/>
          <w:kern w:val="0"/>
          <w:sz w:val="24"/>
          <w:szCs w:val="24"/>
          <w:lang w:eastAsia="fr-CH"/>
          <w14:ligatures w14:val="none"/>
        </w:rPr>
        <w:t xml:space="preserve"> avant toute intervention. Le consentement hypothétique peut être admis, mais il doit être prouvé.</w:t>
      </w:r>
    </w:p>
    <w:p w14:paraId="12F6F725"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23 : Infection nosocomiale et responsabilité hospitalière</w:t>
      </w:r>
    </w:p>
    <w:p w14:paraId="2773FF8A"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281F1458"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patient est hospitalisé pour une intervention chirurgicale bénigne. Après l’opération, il développe une infection nosocomiale sévère nécessitant une nouvelle hospitalisation prolongée. Il porte plainte contre l’hôpital pour négligence.</w:t>
      </w:r>
    </w:p>
    <w:p w14:paraId="4B5C4B2F"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2EBD3466" w14:textId="77777777" w:rsidR="00875839" w:rsidRPr="00875839" w:rsidRDefault="00875839" w:rsidP="0087583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peut-il être tenu responsable d’une infection nosocomiale ?</w:t>
      </w:r>
    </w:p>
    <w:p w14:paraId="2B8FFD3B" w14:textId="77777777" w:rsidR="00875839" w:rsidRPr="00875839" w:rsidRDefault="00875839" w:rsidP="0087583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le lien de causalité entre l’hospitalisation et l’infection ?</w:t>
      </w:r>
    </w:p>
    <w:p w14:paraId="4DF2818C" w14:textId="77777777" w:rsidR="00875839" w:rsidRPr="00875839" w:rsidRDefault="00875839" w:rsidP="0087583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6B60ABC7" w14:textId="77777777" w:rsidR="00875839" w:rsidRPr="00875839" w:rsidRDefault="00875839" w:rsidP="0087583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peut-il invoquer une cause extérieure pour se défendre ?</w:t>
      </w:r>
    </w:p>
    <w:p w14:paraId="76AADBEA" w14:textId="77777777" w:rsidR="00875839" w:rsidRPr="00875839" w:rsidRDefault="00875839" w:rsidP="0087583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13C38C22"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4FE3AC06" w14:textId="77777777" w:rsidR="00875839" w:rsidRPr="00875839" w:rsidRDefault="00875839" w:rsidP="0087583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Responsabilité hospitalière</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55 CO</w:t>
      </w:r>
      <w:r w:rsidRPr="00875839">
        <w:rPr>
          <w:rFonts w:ascii="Times New Roman" w:eastAsia="Times New Roman" w:hAnsi="Times New Roman" w:cs="Times New Roman"/>
          <w:kern w:val="0"/>
          <w:sz w:val="24"/>
          <w:szCs w:val="24"/>
          <w:lang w:eastAsia="fr-CH"/>
          <w14:ligatures w14:val="none"/>
        </w:rPr>
        <w:t xml:space="preserve"> (responsabilité des auxiliaires).</w:t>
      </w:r>
    </w:p>
    <w:p w14:paraId="6C4B3A71" w14:textId="77777777" w:rsidR="00875839" w:rsidRPr="00875839" w:rsidRDefault="00875839" w:rsidP="0087583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(ATF 130 III 321).</w:t>
      </w:r>
    </w:p>
    <w:p w14:paraId="1D0E0035" w14:textId="77777777" w:rsidR="00875839" w:rsidRPr="00875839" w:rsidRDefault="00875839" w:rsidP="0087583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3D2AAE2C" w14:textId="77777777" w:rsidR="00875839" w:rsidRPr="00875839" w:rsidRDefault="00875839" w:rsidP="0087583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Cause extérieure</w:t>
      </w:r>
      <w:r w:rsidRPr="00875839">
        <w:rPr>
          <w:rFonts w:ascii="Times New Roman" w:eastAsia="Times New Roman" w:hAnsi="Times New Roman" w:cs="Times New Roman"/>
          <w:kern w:val="0"/>
          <w:sz w:val="24"/>
          <w:szCs w:val="24"/>
          <w:lang w:eastAsia="fr-CH"/>
          <w14:ligatures w14:val="none"/>
        </w:rPr>
        <w:t xml:space="preserve"> : Possible si l’infection provient d’un facteur indépendant de l’hôpital (TF 6B_244/2019).</w:t>
      </w:r>
    </w:p>
    <w:p w14:paraId="29689B50" w14:textId="77777777" w:rsidR="00875839" w:rsidRPr="00875839" w:rsidRDefault="00875839" w:rsidP="0087583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2D1B10EC"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026504CE"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illustre la </w:t>
      </w:r>
      <w:r w:rsidRPr="00875839">
        <w:rPr>
          <w:rFonts w:ascii="Times New Roman" w:eastAsia="Times New Roman" w:hAnsi="Times New Roman" w:cs="Times New Roman"/>
          <w:b/>
          <w:bCs/>
          <w:kern w:val="0"/>
          <w:sz w:val="24"/>
          <w:szCs w:val="24"/>
          <w:lang w:eastAsia="fr-CH"/>
          <w14:ligatures w14:val="none"/>
        </w:rPr>
        <w:t>responsabilité des hôpitaux</w:t>
      </w:r>
      <w:r w:rsidRPr="00875839">
        <w:rPr>
          <w:rFonts w:ascii="Times New Roman" w:eastAsia="Times New Roman" w:hAnsi="Times New Roman" w:cs="Times New Roman"/>
          <w:kern w:val="0"/>
          <w:sz w:val="24"/>
          <w:szCs w:val="24"/>
          <w:lang w:eastAsia="fr-CH"/>
          <w14:ligatures w14:val="none"/>
        </w:rPr>
        <w:t xml:space="preserve"> en matière de </w:t>
      </w:r>
      <w:r w:rsidRPr="00875839">
        <w:rPr>
          <w:rFonts w:ascii="Times New Roman" w:eastAsia="Times New Roman" w:hAnsi="Times New Roman" w:cs="Times New Roman"/>
          <w:b/>
          <w:bCs/>
          <w:kern w:val="0"/>
          <w:sz w:val="24"/>
          <w:szCs w:val="24"/>
          <w:lang w:eastAsia="fr-CH"/>
          <w14:ligatures w14:val="none"/>
        </w:rPr>
        <w:t>sécurité sanitaire</w:t>
      </w:r>
      <w:r w:rsidRPr="00875839">
        <w:rPr>
          <w:rFonts w:ascii="Times New Roman" w:eastAsia="Times New Roman" w:hAnsi="Times New Roman" w:cs="Times New Roman"/>
          <w:kern w:val="0"/>
          <w:sz w:val="24"/>
          <w:szCs w:val="24"/>
          <w:lang w:eastAsia="fr-CH"/>
          <w14:ligatures w14:val="none"/>
        </w:rPr>
        <w:t xml:space="preserve">. La preuve du </w:t>
      </w: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est essentielle pour établir la faute.</w:t>
      </w:r>
    </w:p>
    <w:p w14:paraId="787608DB"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lastRenderedPageBreak/>
        <w:t>Cas 24 : Prescription erronée et effets secondaires graves</w:t>
      </w:r>
    </w:p>
    <w:p w14:paraId="633EB856"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7832B90B"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médecin prescrit un médicament à un patient sans vérifier ses antécédents médicaux. Le patient développe des effets secondaires graves nécessitant une hospitalisation prolongée. Il porte plainte contre le médecin pour négligence.</w:t>
      </w:r>
    </w:p>
    <w:p w14:paraId="4CF1DA39"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754DA707" w14:textId="77777777" w:rsidR="00875839" w:rsidRPr="00875839" w:rsidRDefault="00875839" w:rsidP="0087583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responsabilité du médecin en cas de prescription erronée ?</w:t>
      </w:r>
    </w:p>
    <w:p w14:paraId="3F0DAE14" w14:textId="77777777" w:rsidR="00875839" w:rsidRPr="00875839" w:rsidRDefault="00875839" w:rsidP="0087583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le lien de causalité entre la prescription et le dommage ?</w:t>
      </w:r>
    </w:p>
    <w:p w14:paraId="0ADC1CE5" w14:textId="77777777" w:rsidR="00875839" w:rsidRPr="00875839" w:rsidRDefault="00875839" w:rsidP="0087583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394D38AF" w14:textId="77777777" w:rsidR="00875839" w:rsidRPr="00875839" w:rsidRDefault="00875839" w:rsidP="0087583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Le médecin peut-il invoquer une absence de faute pour se défendre ?</w:t>
      </w:r>
    </w:p>
    <w:p w14:paraId="628473F4" w14:textId="77777777" w:rsidR="00875839" w:rsidRPr="00875839" w:rsidRDefault="00875839" w:rsidP="00875839">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0E614471"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448B4CA3" w14:textId="77777777" w:rsidR="00875839" w:rsidRPr="00875839" w:rsidRDefault="00875839" w:rsidP="0087583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Responsabilité civile</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394ss CO</w:t>
      </w:r>
      <w:r w:rsidRPr="00875839">
        <w:rPr>
          <w:rFonts w:ascii="Times New Roman" w:eastAsia="Times New Roman" w:hAnsi="Times New Roman" w:cs="Times New Roman"/>
          <w:kern w:val="0"/>
          <w:sz w:val="24"/>
          <w:szCs w:val="24"/>
          <w:lang w:eastAsia="fr-CH"/>
          <w14:ligatures w14:val="none"/>
        </w:rPr>
        <w:t xml:space="preserve"> (contrat de soins).</w:t>
      </w:r>
    </w:p>
    <w:p w14:paraId="2F07DBCA" w14:textId="77777777" w:rsidR="00875839" w:rsidRPr="00875839" w:rsidRDefault="00875839" w:rsidP="0087583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(ATF 137 III 226).</w:t>
      </w:r>
    </w:p>
    <w:p w14:paraId="5B878E4D" w14:textId="77777777" w:rsidR="00875839" w:rsidRPr="00875839" w:rsidRDefault="00875839" w:rsidP="0087583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disciplinaire.</w:t>
      </w:r>
    </w:p>
    <w:p w14:paraId="7A6B0978" w14:textId="77777777" w:rsidR="00875839" w:rsidRPr="00875839" w:rsidRDefault="00875839" w:rsidP="0087583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Absence de faute</w:t>
      </w:r>
      <w:r w:rsidRPr="00875839">
        <w:rPr>
          <w:rFonts w:ascii="Times New Roman" w:eastAsia="Times New Roman" w:hAnsi="Times New Roman" w:cs="Times New Roman"/>
          <w:kern w:val="0"/>
          <w:sz w:val="24"/>
          <w:szCs w:val="24"/>
          <w:lang w:eastAsia="fr-CH"/>
          <w14:ligatures w14:val="none"/>
        </w:rPr>
        <w:t xml:space="preserve"> : Possible si le médecin a respecté les standards médicaux (TF 4A_297/2015).</w:t>
      </w:r>
    </w:p>
    <w:p w14:paraId="77573734" w14:textId="77777777" w:rsidR="00875839" w:rsidRPr="00875839" w:rsidRDefault="00875839" w:rsidP="00875839">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amende, retrait du droit de pratique (Art. </w:t>
      </w:r>
      <w:r w:rsidRPr="00875839">
        <w:rPr>
          <w:rFonts w:ascii="Times New Roman" w:eastAsia="Times New Roman" w:hAnsi="Times New Roman" w:cs="Times New Roman"/>
          <w:b/>
          <w:bCs/>
          <w:kern w:val="0"/>
          <w:sz w:val="24"/>
          <w:szCs w:val="24"/>
          <w:lang w:eastAsia="fr-CH"/>
          <w14:ligatures w14:val="none"/>
        </w:rPr>
        <w:t>117 et 125 CPS</w:t>
      </w:r>
      <w:r w:rsidRPr="00875839">
        <w:rPr>
          <w:rFonts w:ascii="Times New Roman" w:eastAsia="Times New Roman" w:hAnsi="Times New Roman" w:cs="Times New Roman"/>
          <w:kern w:val="0"/>
          <w:sz w:val="24"/>
          <w:szCs w:val="24"/>
          <w:lang w:eastAsia="fr-CH"/>
          <w14:ligatures w14:val="none"/>
        </w:rPr>
        <w:t>).</w:t>
      </w:r>
    </w:p>
    <w:p w14:paraId="67EDB468"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252EF6FD"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met en évidence l’importance du </w:t>
      </w:r>
      <w:r w:rsidRPr="00875839">
        <w:rPr>
          <w:rFonts w:ascii="Times New Roman" w:eastAsia="Times New Roman" w:hAnsi="Times New Roman" w:cs="Times New Roman"/>
          <w:b/>
          <w:bCs/>
          <w:kern w:val="0"/>
          <w:sz w:val="24"/>
          <w:szCs w:val="24"/>
          <w:lang w:eastAsia="fr-CH"/>
          <w14:ligatures w14:val="none"/>
        </w:rPr>
        <w:t>devoir de diligence</w:t>
      </w:r>
      <w:r w:rsidRPr="00875839">
        <w:rPr>
          <w:rFonts w:ascii="Times New Roman" w:eastAsia="Times New Roman" w:hAnsi="Times New Roman" w:cs="Times New Roman"/>
          <w:kern w:val="0"/>
          <w:sz w:val="24"/>
          <w:szCs w:val="24"/>
          <w:lang w:eastAsia="fr-CH"/>
          <w14:ligatures w14:val="none"/>
        </w:rPr>
        <w:t xml:space="preserve"> du médecin lors de la </w:t>
      </w:r>
      <w:r w:rsidRPr="00875839">
        <w:rPr>
          <w:rFonts w:ascii="Times New Roman" w:eastAsia="Times New Roman" w:hAnsi="Times New Roman" w:cs="Times New Roman"/>
          <w:b/>
          <w:bCs/>
          <w:kern w:val="0"/>
          <w:sz w:val="24"/>
          <w:szCs w:val="24"/>
          <w:lang w:eastAsia="fr-CH"/>
          <w14:ligatures w14:val="none"/>
        </w:rPr>
        <w:t>prescription de médicaments</w:t>
      </w:r>
      <w:r w:rsidRPr="00875839">
        <w:rPr>
          <w:rFonts w:ascii="Times New Roman" w:eastAsia="Times New Roman" w:hAnsi="Times New Roman" w:cs="Times New Roman"/>
          <w:kern w:val="0"/>
          <w:sz w:val="24"/>
          <w:szCs w:val="24"/>
          <w:lang w:eastAsia="fr-CH"/>
          <w14:ligatures w14:val="none"/>
        </w:rPr>
        <w:t>. Une expertise médicale sera souvent nécessaire pour établir la faute.</w:t>
      </w:r>
    </w:p>
    <w:p w14:paraId="15C60F65"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25 : Mauvaise gestion d’une urgence médicale</w:t>
      </w:r>
    </w:p>
    <w:p w14:paraId="6A49541B"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1A2C756A"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patient arrive aux urgences avec des douleurs thoraciques intenses. Il est laissé en salle d’attente pendant plusieurs heures avant d’être examiné. Finalement, il est diagnostiqué avec un infarctus nécessitant une intervention immédiate. Il porte plainte contre l’hôpital pour négligence.</w:t>
      </w:r>
    </w:p>
    <w:p w14:paraId="36A122AC"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5EBBFF0B" w14:textId="77777777" w:rsidR="00875839" w:rsidRPr="00875839" w:rsidRDefault="00875839" w:rsidP="00875839">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a-t-il une obligation de prise en charge rapide des urgences ?</w:t>
      </w:r>
    </w:p>
    <w:p w14:paraId="6D342BAD" w14:textId="77777777" w:rsidR="00875839" w:rsidRPr="00875839" w:rsidRDefault="00875839" w:rsidP="00875839">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que le retard a aggravé l’état du patient ?</w:t>
      </w:r>
    </w:p>
    <w:p w14:paraId="057C6E28" w14:textId="77777777" w:rsidR="00875839" w:rsidRPr="00875839" w:rsidRDefault="00875839" w:rsidP="00875839">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119AB400" w14:textId="77777777" w:rsidR="00875839" w:rsidRPr="00875839" w:rsidRDefault="00875839" w:rsidP="00875839">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peut-il invoquer une surcharge des urgences pour se défendre ?</w:t>
      </w:r>
    </w:p>
    <w:p w14:paraId="76F811B4" w14:textId="77777777" w:rsidR="00875839" w:rsidRPr="00875839" w:rsidRDefault="00875839" w:rsidP="00875839">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25CC1EF4"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22CC3429" w14:textId="77777777" w:rsidR="00875839" w:rsidRPr="00875839" w:rsidRDefault="00875839" w:rsidP="0087583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Obligation de prise en charge</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55 CO</w:t>
      </w:r>
      <w:r w:rsidRPr="00875839">
        <w:rPr>
          <w:rFonts w:ascii="Times New Roman" w:eastAsia="Times New Roman" w:hAnsi="Times New Roman" w:cs="Times New Roman"/>
          <w:kern w:val="0"/>
          <w:sz w:val="24"/>
          <w:szCs w:val="24"/>
          <w:lang w:eastAsia="fr-CH"/>
          <w14:ligatures w14:val="none"/>
        </w:rPr>
        <w:t xml:space="preserve"> (responsabilité des auxiliaires).</w:t>
      </w:r>
    </w:p>
    <w:p w14:paraId="0EF9C13E" w14:textId="77777777" w:rsidR="00875839" w:rsidRPr="00875839" w:rsidRDefault="00875839" w:rsidP="0087583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lastRenderedPageBreak/>
        <w:t>Lien de causalité</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(ATF 130 III 321).</w:t>
      </w:r>
    </w:p>
    <w:p w14:paraId="1E7731C8" w14:textId="77777777" w:rsidR="00875839" w:rsidRPr="00875839" w:rsidRDefault="00875839" w:rsidP="0087583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5DBD795B" w14:textId="77777777" w:rsidR="00875839" w:rsidRPr="00875839" w:rsidRDefault="00875839" w:rsidP="0087583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Surcharge des urgences</w:t>
      </w:r>
      <w:r w:rsidRPr="00875839">
        <w:rPr>
          <w:rFonts w:ascii="Times New Roman" w:eastAsia="Times New Roman" w:hAnsi="Times New Roman" w:cs="Times New Roman"/>
          <w:kern w:val="0"/>
          <w:sz w:val="24"/>
          <w:szCs w:val="24"/>
          <w:lang w:eastAsia="fr-CH"/>
          <w14:ligatures w14:val="none"/>
        </w:rPr>
        <w:t xml:space="preserve"> : Possible, mais l’hôpital doit prouver qu’il a pris toutes les mesures raisonnables.</w:t>
      </w:r>
    </w:p>
    <w:p w14:paraId="48E57EA3" w14:textId="77777777" w:rsidR="00875839" w:rsidRPr="00875839" w:rsidRDefault="00875839" w:rsidP="00875839">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2D25FCE8"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26 : Erreur de diagnostic et causalité hypothétique</w:t>
      </w:r>
    </w:p>
    <w:p w14:paraId="256410DF"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0AE80485"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patient consulte son médecin pour des douleurs thoraciques. Le médecin diagnostique une simple inflammation musculaire et lui prescrit des anti-inflammatoires. Trois semaines plus tard, le patient est hospitalisé en urgence pour une embolie pulmonaire. Il porte plainte contre le médecin pour erreur de diagnostic et retard de traitement.</w:t>
      </w:r>
    </w:p>
    <w:p w14:paraId="02021D10"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2621B1E0" w14:textId="77777777" w:rsidR="00875839" w:rsidRPr="00875839" w:rsidRDefault="00875839" w:rsidP="0087583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le lien de causalité hypothétique entre le retard de diagnostic et l’évolution de l’embolie pulmonaire ?</w:t>
      </w:r>
    </w:p>
    <w:p w14:paraId="75B1A7A7" w14:textId="77777777" w:rsidR="00875839" w:rsidRPr="00875839" w:rsidRDefault="00875839" w:rsidP="0087583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Le médecin peut-il invoquer une absence de faute pour se défendre ?</w:t>
      </w:r>
    </w:p>
    <w:p w14:paraId="3B79BB3D" w14:textId="77777777" w:rsidR="00875839" w:rsidRPr="00875839" w:rsidRDefault="00875839" w:rsidP="0087583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4810D985" w14:textId="77777777" w:rsidR="00875839" w:rsidRPr="00875839" w:rsidRDefault="00875839" w:rsidP="0087583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position du Tribunal fédéral sur la causalité hypothétique en droit médical ?</w:t>
      </w:r>
    </w:p>
    <w:p w14:paraId="49758C4C" w14:textId="77777777" w:rsidR="00875839" w:rsidRPr="00875839" w:rsidRDefault="00875839" w:rsidP="00875839">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3D94164D"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752867E1" w14:textId="77777777" w:rsidR="00875839" w:rsidRPr="00875839" w:rsidRDefault="00875839" w:rsidP="0087583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Lien de causalité hypothétique</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(TF 4A_401/2023).</w:t>
      </w:r>
    </w:p>
    <w:p w14:paraId="2A260FC3" w14:textId="77777777" w:rsidR="00875839" w:rsidRPr="00875839" w:rsidRDefault="00875839" w:rsidP="0087583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Absence de faute</w:t>
      </w:r>
      <w:r w:rsidRPr="00875839">
        <w:rPr>
          <w:rFonts w:ascii="Times New Roman" w:eastAsia="Times New Roman" w:hAnsi="Times New Roman" w:cs="Times New Roman"/>
          <w:kern w:val="0"/>
          <w:sz w:val="24"/>
          <w:szCs w:val="24"/>
          <w:lang w:eastAsia="fr-CH"/>
          <w14:ligatures w14:val="none"/>
        </w:rPr>
        <w:t xml:space="preserve"> : Le médecin peut démontrer qu’il a respecté les standards médicaux (ATF 4A_297/2015).</w:t>
      </w:r>
    </w:p>
    <w:p w14:paraId="11376A68" w14:textId="77777777" w:rsidR="00875839" w:rsidRPr="00875839" w:rsidRDefault="00875839" w:rsidP="0087583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pénale en cas de négligence grave.</w:t>
      </w:r>
    </w:p>
    <w:p w14:paraId="15F9E4F6" w14:textId="77777777" w:rsidR="00875839" w:rsidRPr="00875839" w:rsidRDefault="00875839" w:rsidP="0087583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Position du Tribunal fédéral</w:t>
      </w:r>
      <w:r w:rsidRPr="00875839">
        <w:rPr>
          <w:rFonts w:ascii="Times New Roman" w:eastAsia="Times New Roman" w:hAnsi="Times New Roman" w:cs="Times New Roman"/>
          <w:kern w:val="0"/>
          <w:sz w:val="24"/>
          <w:szCs w:val="24"/>
          <w:lang w:eastAsia="fr-CH"/>
          <w14:ligatures w14:val="none"/>
        </w:rPr>
        <w:t xml:space="preserve"> : Il rejette les calculs purement statistiques et exige une analyse des circonstances spécifiques (TF 4A_401/2023).</w:t>
      </w:r>
    </w:p>
    <w:p w14:paraId="2ED1684A" w14:textId="77777777" w:rsidR="00875839" w:rsidRPr="00875839" w:rsidRDefault="00875839" w:rsidP="00875839">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amende, voire retrait du droit de pratique (Art. </w:t>
      </w:r>
      <w:r w:rsidRPr="00875839">
        <w:rPr>
          <w:rFonts w:ascii="Times New Roman" w:eastAsia="Times New Roman" w:hAnsi="Times New Roman" w:cs="Times New Roman"/>
          <w:b/>
          <w:bCs/>
          <w:kern w:val="0"/>
          <w:sz w:val="24"/>
          <w:szCs w:val="24"/>
          <w:lang w:eastAsia="fr-CH"/>
          <w14:ligatures w14:val="none"/>
        </w:rPr>
        <w:t>117 et 125 CPS</w:t>
      </w:r>
      <w:r w:rsidRPr="00875839">
        <w:rPr>
          <w:rFonts w:ascii="Times New Roman" w:eastAsia="Times New Roman" w:hAnsi="Times New Roman" w:cs="Times New Roman"/>
          <w:kern w:val="0"/>
          <w:sz w:val="24"/>
          <w:szCs w:val="24"/>
          <w:lang w:eastAsia="fr-CH"/>
          <w14:ligatures w14:val="none"/>
        </w:rPr>
        <w:t>).</w:t>
      </w:r>
    </w:p>
    <w:p w14:paraId="329ABE31"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757F396F"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illustre l’importance du </w:t>
      </w:r>
      <w:r w:rsidRPr="00875839">
        <w:rPr>
          <w:rFonts w:ascii="Times New Roman" w:eastAsia="Times New Roman" w:hAnsi="Times New Roman" w:cs="Times New Roman"/>
          <w:b/>
          <w:bCs/>
          <w:kern w:val="0"/>
          <w:sz w:val="24"/>
          <w:szCs w:val="24"/>
          <w:lang w:eastAsia="fr-CH"/>
          <w14:ligatures w14:val="none"/>
        </w:rPr>
        <w:t>diagnostic médical</w:t>
      </w:r>
      <w:r w:rsidRPr="00875839">
        <w:rPr>
          <w:rFonts w:ascii="Times New Roman" w:eastAsia="Times New Roman" w:hAnsi="Times New Roman" w:cs="Times New Roman"/>
          <w:kern w:val="0"/>
          <w:sz w:val="24"/>
          <w:szCs w:val="24"/>
          <w:lang w:eastAsia="fr-CH"/>
          <w14:ligatures w14:val="none"/>
        </w:rPr>
        <w:t xml:space="preserve"> et du </w:t>
      </w:r>
      <w:r w:rsidRPr="00875839">
        <w:rPr>
          <w:rFonts w:ascii="Times New Roman" w:eastAsia="Times New Roman" w:hAnsi="Times New Roman" w:cs="Times New Roman"/>
          <w:b/>
          <w:bCs/>
          <w:kern w:val="0"/>
          <w:sz w:val="24"/>
          <w:szCs w:val="24"/>
          <w:lang w:eastAsia="fr-CH"/>
          <w14:ligatures w14:val="none"/>
        </w:rPr>
        <w:t>devoir de diligence</w:t>
      </w:r>
      <w:r w:rsidRPr="00875839">
        <w:rPr>
          <w:rFonts w:ascii="Times New Roman" w:eastAsia="Times New Roman" w:hAnsi="Times New Roman" w:cs="Times New Roman"/>
          <w:kern w:val="0"/>
          <w:sz w:val="24"/>
          <w:szCs w:val="24"/>
          <w:lang w:eastAsia="fr-CH"/>
          <w14:ligatures w14:val="none"/>
        </w:rPr>
        <w:t xml:space="preserve"> du médecin. La responsabilité dépend de la preuve du </w:t>
      </w: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entre l’erreur et le préjudice. Une expertise médicale sera souvent nécessaire pour établir la faute.</w:t>
      </w:r>
    </w:p>
    <w:p w14:paraId="2CCB5D26"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27 : Consentement hypothétique et chirurgie non autorisée</w:t>
      </w:r>
    </w:p>
    <w:p w14:paraId="10C13E2B"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607AB669"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Lors d’une intervention chirurgicale pour une hernie, le chirurgien découvre une anomalie sur l’intestin et décide de procéder à une résection partielle sans en informer le patient. Celui-ci porte plainte pour défaut de consentement éclairé.</w:t>
      </w:r>
    </w:p>
    <w:p w14:paraId="5EB4BC39"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56A5CDFE" w14:textId="77777777" w:rsidR="00875839" w:rsidRPr="00875839" w:rsidRDefault="00875839" w:rsidP="0087583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lastRenderedPageBreak/>
        <w:t>Quelles sont les obligations du médecin en matière de consentement éclairé ?</w:t>
      </w:r>
    </w:p>
    <w:p w14:paraId="31DC69B5" w14:textId="77777777" w:rsidR="00875839" w:rsidRPr="00875839" w:rsidRDefault="00875839" w:rsidP="0087583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Le chirurgien peut-il justifier son acte par une urgence médicale ?</w:t>
      </w:r>
    </w:p>
    <w:p w14:paraId="6FD015D3" w14:textId="77777777" w:rsidR="00875839" w:rsidRPr="00875839" w:rsidRDefault="00875839" w:rsidP="0087583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que le patient aurait refusé l’intervention ?</w:t>
      </w:r>
    </w:p>
    <w:p w14:paraId="1CE22E06" w14:textId="77777777" w:rsidR="00875839" w:rsidRPr="00875839" w:rsidRDefault="00875839" w:rsidP="0087583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2C0C6516" w14:textId="77777777" w:rsidR="00875839" w:rsidRPr="00875839" w:rsidRDefault="00875839" w:rsidP="00875839">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violation du consentement ?</w:t>
      </w:r>
    </w:p>
    <w:p w14:paraId="728ECCB7"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6B506C82" w14:textId="77777777" w:rsidR="00875839" w:rsidRPr="00875839" w:rsidRDefault="00875839" w:rsidP="0087583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Obligation d’information</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28 al. 2 CC</w:t>
      </w:r>
      <w:r w:rsidRPr="00875839">
        <w:rPr>
          <w:rFonts w:ascii="Times New Roman" w:eastAsia="Times New Roman" w:hAnsi="Times New Roman" w:cs="Times New Roman"/>
          <w:kern w:val="0"/>
          <w:sz w:val="24"/>
          <w:szCs w:val="24"/>
          <w:lang w:eastAsia="fr-CH"/>
          <w14:ligatures w14:val="none"/>
        </w:rPr>
        <w:t xml:space="preserve"> (atteinte à l’intégrité corporelle).</w:t>
      </w:r>
    </w:p>
    <w:p w14:paraId="075FA3F4" w14:textId="77777777" w:rsidR="00875839" w:rsidRPr="00875839" w:rsidRDefault="00875839" w:rsidP="0087583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Urgence médicale</w:t>
      </w:r>
      <w:r w:rsidRPr="00875839">
        <w:rPr>
          <w:rFonts w:ascii="Times New Roman" w:eastAsia="Times New Roman" w:hAnsi="Times New Roman" w:cs="Times New Roman"/>
          <w:kern w:val="0"/>
          <w:sz w:val="24"/>
          <w:szCs w:val="24"/>
          <w:lang w:eastAsia="fr-CH"/>
          <w14:ligatures w14:val="none"/>
        </w:rPr>
        <w:t xml:space="preserve"> : Possible si la vie du patient est en danger (TF 4A_614/2021).</w:t>
      </w:r>
    </w:p>
    <w:p w14:paraId="7B216A54" w14:textId="77777777" w:rsidR="00875839" w:rsidRPr="00875839" w:rsidRDefault="00875839" w:rsidP="0087583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Consentement hypothétique</w:t>
      </w:r>
      <w:r w:rsidRPr="00875839">
        <w:rPr>
          <w:rFonts w:ascii="Times New Roman" w:eastAsia="Times New Roman" w:hAnsi="Times New Roman" w:cs="Times New Roman"/>
          <w:kern w:val="0"/>
          <w:sz w:val="24"/>
          <w:szCs w:val="24"/>
          <w:lang w:eastAsia="fr-CH"/>
          <w14:ligatures w14:val="none"/>
        </w:rPr>
        <w:t xml:space="preserve"> : Le patient doit prouver qu’il aurait refusé l’intervention (TF 4A_415/2023).</w:t>
      </w:r>
    </w:p>
    <w:p w14:paraId="4BF91C8A" w14:textId="77777777" w:rsidR="00875839" w:rsidRPr="00875839" w:rsidRDefault="00875839" w:rsidP="0087583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disciplinaire contre le médecin.</w:t>
      </w:r>
    </w:p>
    <w:p w14:paraId="2EC8B612" w14:textId="77777777" w:rsidR="00875839" w:rsidRPr="00875839" w:rsidRDefault="00875839" w:rsidP="00875839">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Annulation de l’acte médical, indemnisation, sanctions disciplinaires (Art. </w:t>
      </w:r>
      <w:r w:rsidRPr="00875839">
        <w:rPr>
          <w:rFonts w:ascii="Times New Roman" w:eastAsia="Times New Roman" w:hAnsi="Times New Roman" w:cs="Times New Roman"/>
          <w:b/>
          <w:bCs/>
          <w:kern w:val="0"/>
          <w:sz w:val="24"/>
          <w:szCs w:val="24"/>
          <w:lang w:eastAsia="fr-CH"/>
          <w14:ligatures w14:val="none"/>
        </w:rPr>
        <w:t>321 CPS</w:t>
      </w:r>
      <w:r w:rsidRPr="00875839">
        <w:rPr>
          <w:rFonts w:ascii="Times New Roman" w:eastAsia="Times New Roman" w:hAnsi="Times New Roman" w:cs="Times New Roman"/>
          <w:kern w:val="0"/>
          <w:sz w:val="24"/>
          <w:szCs w:val="24"/>
          <w:lang w:eastAsia="fr-CH"/>
          <w14:ligatures w14:val="none"/>
        </w:rPr>
        <w:t>).</w:t>
      </w:r>
    </w:p>
    <w:p w14:paraId="64FDA581"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71C34550"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met en lumière le </w:t>
      </w:r>
      <w:r w:rsidRPr="00875839">
        <w:rPr>
          <w:rFonts w:ascii="Times New Roman" w:eastAsia="Times New Roman" w:hAnsi="Times New Roman" w:cs="Times New Roman"/>
          <w:b/>
          <w:bCs/>
          <w:kern w:val="0"/>
          <w:sz w:val="24"/>
          <w:szCs w:val="24"/>
          <w:lang w:eastAsia="fr-CH"/>
          <w14:ligatures w14:val="none"/>
        </w:rPr>
        <w:t>devoir d’information du médecin</w:t>
      </w:r>
      <w:r w:rsidRPr="00875839">
        <w:rPr>
          <w:rFonts w:ascii="Times New Roman" w:eastAsia="Times New Roman" w:hAnsi="Times New Roman" w:cs="Times New Roman"/>
          <w:kern w:val="0"/>
          <w:sz w:val="24"/>
          <w:szCs w:val="24"/>
          <w:lang w:eastAsia="fr-CH"/>
          <w14:ligatures w14:val="none"/>
        </w:rPr>
        <w:t xml:space="preserve"> et la nécessité d’obtenir un </w:t>
      </w:r>
      <w:r w:rsidRPr="00875839">
        <w:rPr>
          <w:rFonts w:ascii="Times New Roman" w:eastAsia="Times New Roman" w:hAnsi="Times New Roman" w:cs="Times New Roman"/>
          <w:b/>
          <w:bCs/>
          <w:kern w:val="0"/>
          <w:sz w:val="24"/>
          <w:szCs w:val="24"/>
          <w:lang w:eastAsia="fr-CH"/>
          <w14:ligatures w14:val="none"/>
        </w:rPr>
        <w:t>consentement éclairé</w:t>
      </w:r>
      <w:r w:rsidRPr="00875839">
        <w:rPr>
          <w:rFonts w:ascii="Times New Roman" w:eastAsia="Times New Roman" w:hAnsi="Times New Roman" w:cs="Times New Roman"/>
          <w:kern w:val="0"/>
          <w:sz w:val="24"/>
          <w:szCs w:val="24"/>
          <w:lang w:eastAsia="fr-CH"/>
          <w14:ligatures w14:val="none"/>
        </w:rPr>
        <w:t xml:space="preserve"> avant toute intervention. Le consentement hypothétique peut être admis, mais il doit être prouvé.</w:t>
      </w:r>
    </w:p>
    <w:p w14:paraId="6B470D23"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28 : Infection nosocomiale et responsabilité hospitalière</w:t>
      </w:r>
    </w:p>
    <w:p w14:paraId="1FCFFA51"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08C2BFFC"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patient est hospitalisé pour une intervention chirurgicale bénigne. Après l’opération, il développe une infection nosocomiale sévère nécessitant une nouvelle hospitalisation prolongée. Il porte plainte contre l’hôpital pour négligence.</w:t>
      </w:r>
    </w:p>
    <w:p w14:paraId="324BCFC2"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216E1B92" w14:textId="77777777" w:rsidR="00875839" w:rsidRPr="00875839" w:rsidRDefault="00875839" w:rsidP="0087583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peut-il être tenu responsable d’une infection nosocomiale ?</w:t>
      </w:r>
    </w:p>
    <w:p w14:paraId="18247E91" w14:textId="77777777" w:rsidR="00875839" w:rsidRPr="00875839" w:rsidRDefault="00875839" w:rsidP="0087583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le lien de causalité entre l’hospitalisation et l’infection ?</w:t>
      </w:r>
    </w:p>
    <w:p w14:paraId="4B1841F0" w14:textId="77777777" w:rsidR="00875839" w:rsidRPr="00875839" w:rsidRDefault="00875839" w:rsidP="0087583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7CA6760A" w14:textId="77777777" w:rsidR="00875839" w:rsidRPr="00875839" w:rsidRDefault="00875839" w:rsidP="0087583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peut-il invoquer une cause extérieure pour se défendre ?</w:t>
      </w:r>
    </w:p>
    <w:p w14:paraId="190B6661" w14:textId="77777777" w:rsidR="00875839" w:rsidRPr="00875839" w:rsidRDefault="00875839" w:rsidP="00875839">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65635DBE"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30103F4E" w14:textId="77777777" w:rsidR="00875839" w:rsidRPr="00875839" w:rsidRDefault="00875839" w:rsidP="0087583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Responsabilité hospitalière</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55 CO</w:t>
      </w:r>
      <w:r w:rsidRPr="00875839">
        <w:rPr>
          <w:rFonts w:ascii="Times New Roman" w:eastAsia="Times New Roman" w:hAnsi="Times New Roman" w:cs="Times New Roman"/>
          <w:kern w:val="0"/>
          <w:sz w:val="24"/>
          <w:szCs w:val="24"/>
          <w:lang w:eastAsia="fr-CH"/>
          <w14:ligatures w14:val="none"/>
        </w:rPr>
        <w:t xml:space="preserve"> (responsabilité des auxiliaires).</w:t>
      </w:r>
    </w:p>
    <w:p w14:paraId="7A5961C8" w14:textId="77777777" w:rsidR="00875839" w:rsidRPr="00875839" w:rsidRDefault="00875839" w:rsidP="0087583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(ATF 130 III 321).</w:t>
      </w:r>
    </w:p>
    <w:p w14:paraId="52093CAD" w14:textId="77777777" w:rsidR="00875839" w:rsidRPr="00875839" w:rsidRDefault="00875839" w:rsidP="0087583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47699EFA" w14:textId="77777777" w:rsidR="00875839" w:rsidRPr="00875839" w:rsidRDefault="00875839" w:rsidP="0087583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Cause extérieure</w:t>
      </w:r>
      <w:r w:rsidRPr="00875839">
        <w:rPr>
          <w:rFonts w:ascii="Times New Roman" w:eastAsia="Times New Roman" w:hAnsi="Times New Roman" w:cs="Times New Roman"/>
          <w:kern w:val="0"/>
          <w:sz w:val="24"/>
          <w:szCs w:val="24"/>
          <w:lang w:eastAsia="fr-CH"/>
          <w14:ligatures w14:val="none"/>
        </w:rPr>
        <w:t xml:space="preserve"> : Possible si l’infection provient d’un facteur indépendant de l’hôpital (TF 6B_244/2019).</w:t>
      </w:r>
    </w:p>
    <w:p w14:paraId="3A04A667" w14:textId="77777777" w:rsidR="00875839" w:rsidRPr="00875839" w:rsidRDefault="00875839" w:rsidP="00875839">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5F707F21"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79C9FA4A"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illustre la </w:t>
      </w:r>
      <w:r w:rsidRPr="00875839">
        <w:rPr>
          <w:rFonts w:ascii="Times New Roman" w:eastAsia="Times New Roman" w:hAnsi="Times New Roman" w:cs="Times New Roman"/>
          <w:b/>
          <w:bCs/>
          <w:kern w:val="0"/>
          <w:sz w:val="24"/>
          <w:szCs w:val="24"/>
          <w:lang w:eastAsia="fr-CH"/>
          <w14:ligatures w14:val="none"/>
        </w:rPr>
        <w:t>responsabilité des hôpitaux</w:t>
      </w:r>
      <w:r w:rsidRPr="00875839">
        <w:rPr>
          <w:rFonts w:ascii="Times New Roman" w:eastAsia="Times New Roman" w:hAnsi="Times New Roman" w:cs="Times New Roman"/>
          <w:kern w:val="0"/>
          <w:sz w:val="24"/>
          <w:szCs w:val="24"/>
          <w:lang w:eastAsia="fr-CH"/>
          <w14:ligatures w14:val="none"/>
        </w:rPr>
        <w:t xml:space="preserve"> en matière de </w:t>
      </w:r>
      <w:r w:rsidRPr="00875839">
        <w:rPr>
          <w:rFonts w:ascii="Times New Roman" w:eastAsia="Times New Roman" w:hAnsi="Times New Roman" w:cs="Times New Roman"/>
          <w:b/>
          <w:bCs/>
          <w:kern w:val="0"/>
          <w:sz w:val="24"/>
          <w:szCs w:val="24"/>
          <w:lang w:eastAsia="fr-CH"/>
          <w14:ligatures w14:val="none"/>
        </w:rPr>
        <w:t>sécurité sanitaire</w:t>
      </w:r>
      <w:r w:rsidRPr="00875839">
        <w:rPr>
          <w:rFonts w:ascii="Times New Roman" w:eastAsia="Times New Roman" w:hAnsi="Times New Roman" w:cs="Times New Roman"/>
          <w:kern w:val="0"/>
          <w:sz w:val="24"/>
          <w:szCs w:val="24"/>
          <w:lang w:eastAsia="fr-CH"/>
          <w14:ligatures w14:val="none"/>
        </w:rPr>
        <w:t xml:space="preserve">. La preuve du </w:t>
      </w: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est essentielle pour établir la faute.</w:t>
      </w:r>
    </w:p>
    <w:p w14:paraId="5493D8E6"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lastRenderedPageBreak/>
        <w:t>Cas 29 : Prescription erronée et effets secondaires graves</w:t>
      </w:r>
    </w:p>
    <w:p w14:paraId="46F4DEAC"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3B0F54A3"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médecin prescrit un médicament à un patient sans vérifier ses antécédents médicaux. Le patient développe des effets secondaires graves nécessitant une hospitalisation prolongée. Il porte plainte contre le médecin pour négligence.</w:t>
      </w:r>
    </w:p>
    <w:p w14:paraId="562EB71F"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59340C28" w14:textId="77777777" w:rsidR="00875839" w:rsidRPr="00875839" w:rsidRDefault="00875839" w:rsidP="0087583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responsabilité du médecin en cas de prescription erronée ?</w:t>
      </w:r>
    </w:p>
    <w:p w14:paraId="3CC349F3" w14:textId="77777777" w:rsidR="00875839" w:rsidRPr="00875839" w:rsidRDefault="00875839" w:rsidP="0087583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le lien de causalité entre la prescription et le dommage ?</w:t>
      </w:r>
    </w:p>
    <w:p w14:paraId="2AF8CCF0" w14:textId="77777777" w:rsidR="00875839" w:rsidRPr="00875839" w:rsidRDefault="00875839" w:rsidP="0087583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25DAEEFA" w14:textId="77777777" w:rsidR="00875839" w:rsidRPr="00875839" w:rsidRDefault="00875839" w:rsidP="0087583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Le médecin peut-il invoquer une absence de faute pour se défendre ?</w:t>
      </w:r>
    </w:p>
    <w:p w14:paraId="5B0EB3DA" w14:textId="77777777" w:rsidR="00875839" w:rsidRPr="00875839" w:rsidRDefault="00875839" w:rsidP="00875839">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5E169387"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23267A03" w14:textId="77777777" w:rsidR="00875839" w:rsidRPr="00875839" w:rsidRDefault="00875839" w:rsidP="0087583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Responsabilité civile</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394ss CO</w:t>
      </w:r>
      <w:r w:rsidRPr="00875839">
        <w:rPr>
          <w:rFonts w:ascii="Times New Roman" w:eastAsia="Times New Roman" w:hAnsi="Times New Roman" w:cs="Times New Roman"/>
          <w:kern w:val="0"/>
          <w:sz w:val="24"/>
          <w:szCs w:val="24"/>
          <w:lang w:eastAsia="fr-CH"/>
          <w14:ligatures w14:val="none"/>
        </w:rPr>
        <w:t xml:space="preserve"> (contrat de soins).</w:t>
      </w:r>
    </w:p>
    <w:p w14:paraId="16238202" w14:textId="77777777" w:rsidR="00875839" w:rsidRPr="00875839" w:rsidRDefault="00875839" w:rsidP="0087583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Lien de causalité</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(ATF 137 III 226).</w:t>
      </w:r>
    </w:p>
    <w:p w14:paraId="6B3F540D" w14:textId="77777777" w:rsidR="00875839" w:rsidRPr="00875839" w:rsidRDefault="00875839" w:rsidP="0087583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disciplinaire.</w:t>
      </w:r>
    </w:p>
    <w:p w14:paraId="778861F1" w14:textId="77777777" w:rsidR="00875839" w:rsidRPr="00875839" w:rsidRDefault="00875839" w:rsidP="0087583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Absence de faute</w:t>
      </w:r>
      <w:r w:rsidRPr="00875839">
        <w:rPr>
          <w:rFonts w:ascii="Times New Roman" w:eastAsia="Times New Roman" w:hAnsi="Times New Roman" w:cs="Times New Roman"/>
          <w:kern w:val="0"/>
          <w:sz w:val="24"/>
          <w:szCs w:val="24"/>
          <w:lang w:eastAsia="fr-CH"/>
          <w14:ligatures w14:val="none"/>
        </w:rPr>
        <w:t xml:space="preserve"> : Possible si le médecin a respecté les standards médicaux (TF 4A_297/2015).</w:t>
      </w:r>
    </w:p>
    <w:p w14:paraId="4622580E" w14:textId="77777777" w:rsidR="00875839" w:rsidRPr="00875839" w:rsidRDefault="00875839" w:rsidP="00875839">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amende, retrait du droit de pratique (Art. </w:t>
      </w:r>
      <w:r w:rsidRPr="00875839">
        <w:rPr>
          <w:rFonts w:ascii="Times New Roman" w:eastAsia="Times New Roman" w:hAnsi="Times New Roman" w:cs="Times New Roman"/>
          <w:b/>
          <w:bCs/>
          <w:kern w:val="0"/>
          <w:sz w:val="24"/>
          <w:szCs w:val="24"/>
          <w:lang w:eastAsia="fr-CH"/>
          <w14:ligatures w14:val="none"/>
        </w:rPr>
        <w:t>117 et 125 CPS</w:t>
      </w:r>
      <w:r w:rsidRPr="00875839">
        <w:rPr>
          <w:rFonts w:ascii="Times New Roman" w:eastAsia="Times New Roman" w:hAnsi="Times New Roman" w:cs="Times New Roman"/>
          <w:kern w:val="0"/>
          <w:sz w:val="24"/>
          <w:szCs w:val="24"/>
          <w:lang w:eastAsia="fr-CH"/>
          <w14:ligatures w14:val="none"/>
        </w:rPr>
        <w:t>).</w:t>
      </w:r>
    </w:p>
    <w:p w14:paraId="2E98F484"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Analyse du cas</w:t>
      </w:r>
    </w:p>
    <w:p w14:paraId="3CE94737"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 xml:space="preserve">Ce cas met en évidence l’importance du </w:t>
      </w:r>
      <w:r w:rsidRPr="00875839">
        <w:rPr>
          <w:rFonts w:ascii="Times New Roman" w:eastAsia="Times New Roman" w:hAnsi="Times New Roman" w:cs="Times New Roman"/>
          <w:b/>
          <w:bCs/>
          <w:kern w:val="0"/>
          <w:sz w:val="24"/>
          <w:szCs w:val="24"/>
          <w:lang w:eastAsia="fr-CH"/>
          <w14:ligatures w14:val="none"/>
        </w:rPr>
        <w:t>devoir de diligence</w:t>
      </w:r>
      <w:r w:rsidRPr="00875839">
        <w:rPr>
          <w:rFonts w:ascii="Times New Roman" w:eastAsia="Times New Roman" w:hAnsi="Times New Roman" w:cs="Times New Roman"/>
          <w:kern w:val="0"/>
          <w:sz w:val="24"/>
          <w:szCs w:val="24"/>
          <w:lang w:eastAsia="fr-CH"/>
          <w14:ligatures w14:val="none"/>
        </w:rPr>
        <w:t xml:space="preserve"> du médecin lors de la </w:t>
      </w:r>
      <w:r w:rsidRPr="00875839">
        <w:rPr>
          <w:rFonts w:ascii="Times New Roman" w:eastAsia="Times New Roman" w:hAnsi="Times New Roman" w:cs="Times New Roman"/>
          <w:b/>
          <w:bCs/>
          <w:kern w:val="0"/>
          <w:sz w:val="24"/>
          <w:szCs w:val="24"/>
          <w:lang w:eastAsia="fr-CH"/>
          <w14:ligatures w14:val="none"/>
        </w:rPr>
        <w:t>prescription de médicaments</w:t>
      </w:r>
      <w:r w:rsidRPr="00875839">
        <w:rPr>
          <w:rFonts w:ascii="Times New Roman" w:eastAsia="Times New Roman" w:hAnsi="Times New Roman" w:cs="Times New Roman"/>
          <w:kern w:val="0"/>
          <w:sz w:val="24"/>
          <w:szCs w:val="24"/>
          <w:lang w:eastAsia="fr-CH"/>
          <w14:ligatures w14:val="none"/>
        </w:rPr>
        <w:t>. Une expertise médicale sera souvent nécessaire pour établir la faute.</w:t>
      </w:r>
    </w:p>
    <w:p w14:paraId="5C5DEBF6" w14:textId="77777777" w:rsidR="00875839" w:rsidRPr="00875839" w:rsidRDefault="00875839" w:rsidP="00875839">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5839">
        <w:rPr>
          <w:rFonts w:ascii="Times New Roman" w:eastAsia="Times New Roman" w:hAnsi="Times New Roman" w:cs="Times New Roman"/>
          <w:b/>
          <w:bCs/>
          <w:kern w:val="0"/>
          <w:sz w:val="27"/>
          <w:szCs w:val="27"/>
          <w:lang w:eastAsia="fr-CH"/>
          <w14:ligatures w14:val="none"/>
        </w:rPr>
        <w:t>Cas 30 : Mauvaise gestion d’une urgence médicale</w:t>
      </w:r>
    </w:p>
    <w:p w14:paraId="1A321430"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Énoncé</w:t>
      </w:r>
    </w:p>
    <w:p w14:paraId="0E3D246C" w14:textId="77777777" w:rsidR="00875839" w:rsidRPr="00875839" w:rsidRDefault="00875839" w:rsidP="00875839">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Un patient arrive aux urgences avec des douleurs thoraciques intenses. Il est laissé en salle d’attente pendant plusieurs heures avant d’être examiné. Finalement, il est diagnostiqué avec un infarctus nécessitant une intervention immédiate. Il porte plainte contre l’hôpital pour négligence.</w:t>
      </w:r>
    </w:p>
    <w:p w14:paraId="5AAAF270"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Questions</w:t>
      </w:r>
    </w:p>
    <w:p w14:paraId="6B239D29" w14:textId="77777777" w:rsidR="00875839" w:rsidRPr="00875839" w:rsidRDefault="00875839" w:rsidP="0087583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a-t-il une obligation de prise en charge rapide des urgences ?</w:t>
      </w:r>
    </w:p>
    <w:p w14:paraId="50510C01" w14:textId="77777777" w:rsidR="00875839" w:rsidRPr="00875839" w:rsidRDefault="00875839" w:rsidP="0087583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Comment prouver que le retard a aggravé l’état du patient ?</w:t>
      </w:r>
    </w:p>
    <w:p w14:paraId="50466199" w14:textId="77777777" w:rsidR="00875839" w:rsidRPr="00875839" w:rsidRDefault="00875839" w:rsidP="0087583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Quels sont les recours possibles pour le patient ?</w:t>
      </w:r>
    </w:p>
    <w:p w14:paraId="371AFF40" w14:textId="77777777" w:rsidR="00875839" w:rsidRPr="00875839" w:rsidRDefault="00875839" w:rsidP="0087583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L’hôpital peut-il invoquer une surcharge des urgences pour se défendre ?</w:t>
      </w:r>
    </w:p>
    <w:p w14:paraId="21BF1DD5" w14:textId="77777777" w:rsidR="00875839" w:rsidRPr="00875839" w:rsidRDefault="00875839" w:rsidP="00875839">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kern w:val="0"/>
          <w:sz w:val="24"/>
          <w:szCs w:val="24"/>
          <w:lang w:eastAsia="fr-CH"/>
          <w14:ligatures w14:val="none"/>
        </w:rPr>
        <w:t>Quelle est la sanction encourue en cas de responsabilité avérée ?</w:t>
      </w:r>
    </w:p>
    <w:p w14:paraId="3BE83737" w14:textId="77777777" w:rsidR="00875839" w:rsidRPr="00875839" w:rsidRDefault="00875839" w:rsidP="00875839">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Réponses avec articles de loi</w:t>
      </w:r>
    </w:p>
    <w:p w14:paraId="569B13B8" w14:textId="77777777" w:rsidR="00875839" w:rsidRPr="00875839" w:rsidRDefault="00875839" w:rsidP="0087583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Obligation de prise en charge</w:t>
      </w:r>
      <w:r w:rsidRPr="00875839">
        <w:rPr>
          <w:rFonts w:ascii="Times New Roman" w:eastAsia="Times New Roman" w:hAnsi="Times New Roman" w:cs="Times New Roman"/>
          <w:kern w:val="0"/>
          <w:sz w:val="24"/>
          <w:szCs w:val="24"/>
          <w:lang w:eastAsia="fr-CH"/>
          <w14:ligatures w14:val="none"/>
        </w:rPr>
        <w:t xml:space="preserve"> : Art. </w:t>
      </w:r>
      <w:r w:rsidRPr="00875839">
        <w:rPr>
          <w:rFonts w:ascii="Times New Roman" w:eastAsia="Times New Roman" w:hAnsi="Times New Roman" w:cs="Times New Roman"/>
          <w:b/>
          <w:bCs/>
          <w:kern w:val="0"/>
          <w:sz w:val="24"/>
          <w:szCs w:val="24"/>
          <w:lang w:eastAsia="fr-CH"/>
          <w14:ligatures w14:val="none"/>
        </w:rPr>
        <w:t>55 CO</w:t>
      </w:r>
      <w:r w:rsidRPr="00875839">
        <w:rPr>
          <w:rFonts w:ascii="Times New Roman" w:eastAsia="Times New Roman" w:hAnsi="Times New Roman" w:cs="Times New Roman"/>
          <w:kern w:val="0"/>
          <w:sz w:val="24"/>
          <w:szCs w:val="24"/>
          <w:lang w:eastAsia="fr-CH"/>
          <w14:ligatures w14:val="none"/>
        </w:rPr>
        <w:t xml:space="preserve"> (responsabilité des auxiliaires).</w:t>
      </w:r>
    </w:p>
    <w:p w14:paraId="16505269" w14:textId="77777777" w:rsidR="00875839" w:rsidRPr="00875839" w:rsidRDefault="00875839" w:rsidP="0087583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lastRenderedPageBreak/>
        <w:t>Lien de causalité</w:t>
      </w:r>
      <w:r w:rsidRPr="00875839">
        <w:rPr>
          <w:rFonts w:ascii="Times New Roman" w:eastAsia="Times New Roman" w:hAnsi="Times New Roman" w:cs="Times New Roman"/>
          <w:kern w:val="0"/>
          <w:sz w:val="24"/>
          <w:szCs w:val="24"/>
          <w:lang w:eastAsia="fr-CH"/>
          <w14:ligatures w14:val="none"/>
        </w:rPr>
        <w:t xml:space="preserve"> : Il doit être prouvé avec une </w:t>
      </w:r>
      <w:r w:rsidRPr="00875839">
        <w:rPr>
          <w:rFonts w:ascii="Times New Roman" w:eastAsia="Times New Roman" w:hAnsi="Times New Roman" w:cs="Times New Roman"/>
          <w:b/>
          <w:bCs/>
          <w:kern w:val="0"/>
          <w:sz w:val="24"/>
          <w:szCs w:val="24"/>
          <w:lang w:eastAsia="fr-CH"/>
          <w14:ligatures w14:val="none"/>
        </w:rPr>
        <w:t>vraisemblance prépondérante</w:t>
      </w:r>
      <w:r w:rsidRPr="00875839">
        <w:rPr>
          <w:rFonts w:ascii="Times New Roman" w:eastAsia="Times New Roman" w:hAnsi="Times New Roman" w:cs="Times New Roman"/>
          <w:kern w:val="0"/>
          <w:sz w:val="24"/>
          <w:szCs w:val="24"/>
          <w:lang w:eastAsia="fr-CH"/>
          <w14:ligatures w14:val="none"/>
        </w:rPr>
        <w:t xml:space="preserve"> (ATF 130 III 321).</w:t>
      </w:r>
    </w:p>
    <w:p w14:paraId="22765472" w14:textId="77777777" w:rsidR="00875839" w:rsidRPr="00875839" w:rsidRDefault="00875839" w:rsidP="0087583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Recours</w:t>
      </w:r>
      <w:r w:rsidRPr="00875839">
        <w:rPr>
          <w:rFonts w:ascii="Times New Roman" w:eastAsia="Times New Roman" w:hAnsi="Times New Roman" w:cs="Times New Roman"/>
          <w:kern w:val="0"/>
          <w:sz w:val="24"/>
          <w:szCs w:val="24"/>
          <w:lang w:eastAsia="fr-CH"/>
          <w14:ligatures w14:val="none"/>
        </w:rPr>
        <w:t xml:space="preserve"> : Action civile pour indemnisation, plainte administrative.</w:t>
      </w:r>
    </w:p>
    <w:p w14:paraId="30926C23" w14:textId="77777777" w:rsidR="00875839" w:rsidRPr="00875839" w:rsidRDefault="00875839" w:rsidP="0087583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Surcharge des urgences</w:t>
      </w:r>
      <w:r w:rsidRPr="00875839">
        <w:rPr>
          <w:rFonts w:ascii="Times New Roman" w:eastAsia="Times New Roman" w:hAnsi="Times New Roman" w:cs="Times New Roman"/>
          <w:kern w:val="0"/>
          <w:sz w:val="24"/>
          <w:szCs w:val="24"/>
          <w:lang w:eastAsia="fr-CH"/>
          <w14:ligatures w14:val="none"/>
        </w:rPr>
        <w:t xml:space="preserve"> : Possible, mais l’hôpital doit prouver qu’il a pris toutes les mesures raisonnables.</w:t>
      </w:r>
    </w:p>
    <w:p w14:paraId="7C4B4291" w14:textId="77777777" w:rsidR="00875839" w:rsidRPr="00875839" w:rsidRDefault="00875839" w:rsidP="00875839">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5839">
        <w:rPr>
          <w:rFonts w:ascii="Times New Roman" w:eastAsia="Times New Roman" w:hAnsi="Times New Roman" w:cs="Times New Roman"/>
          <w:b/>
          <w:bCs/>
          <w:kern w:val="0"/>
          <w:sz w:val="24"/>
          <w:szCs w:val="24"/>
          <w:lang w:eastAsia="fr-CH"/>
          <w14:ligatures w14:val="none"/>
        </w:rPr>
        <w:t>Sanctions</w:t>
      </w:r>
      <w:r w:rsidRPr="00875839">
        <w:rPr>
          <w:rFonts w:ascii="Times New Roman" w:eastAsia="Times New Roman" w:hAnsi="Times New Roman" w:cs="Times New Roman"/>
          <w:kern w:val="0"/>
          <w:sz w:val="24"/>
          <w:szCs w:val="24"/>
          <w:lang w:eastAsia="fr-CH"/>
          <w14:ligatures w14:val="none"/>
        </w:rPr>
        <w:t xml:space="preserve"> : Indemnisation du patient, sanctions administratives contre l’hôpital.</w:t>
      </w:r>
    </w:p>
    <w:p w14:paraId="0F49E298" w14:textId="77777777" w:rsidR="00607855" w:rsidRPr="00607855" w:rsidRDefault="00607855" w:rsidP="00607855">
      <w:pPr>
        <w:pStyle w:val="P"/>
      </w:pPr>
    </w:p>
    <w:sectPr w:rsidR="00607855" w:rsidRPr="00607855" w:rsidSect="00E4742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36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FE0B5" w14:textId="77777777" w:rsidR="00875839" w:rsidRDefault="00875839" w:rsidP="00B822D2">
      <w:pPr>
        <w:spacing w:after="0" w:line="240" w:lineRule="auto"/>
      </w:pPr>
      <w:r>
        <w:separator/>
      </w:r>
    </w:p>
  </w:endnote>
  <w:endnote w:type="continuationSeparator" w:id="0">
    <w:p w14:paraId="6895AD93" w14:textId="77777777" w:rsidR="00875839" w:rsidRDefault="00875839" w:rsidP="00B8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8F0B8" w14:textId="77777777" w:rsidR="00A41177" w:rsidRDefault="00A411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A36C" w14:textId="77777777" w:rsidR="00B822D2" w:rsidRPr="00AD6B9D" w:rsidRDefault="00E4742B" w:rsidP="00AD6B9D">
    <w:pPr>
      <w:pStyle w:val="Pieddepage"/>
      <w:pBdr>
        <w:top w:val="single" w:sz="4" w:space="6" w:color="215E99" w:themeColor="text2" w:themeTint="BF"/>
      </w:pBdr>
      <w:tabs>
        <w:tab w:val="clear" w:pos="4536"/>
      </w:tabs>
      <w:rPr>
        <w:rFonts w:ascii="Arial" w:hAnsi="Arial" w:cs="Arial"/>
      </w:rPr>
    </w:pPr>
    <w:r w:rsidRPr="00AD6B9D">
      <w:rPr>
        <w:rFonts w:ascii="Arial" w:hAnsi="Arial" w:cs="Arial"/>
      </w:rPr>
      <w:t>© L. Petoud</w:t>
    </w:r>
    <w:r w:rsidR="00536263" w:rsidRPr="00AD6B9D">
      <w:rPr>
        <w:rFonts w:ascii="Arial" w:hAnsi="Arial" w:cs="Arial"/>
      </w:rPr>
      <w:t xml:space="preserve"> - </w:t>
    </w:r>
    <w:r w:rsidR="00536263" w:rsidRPr="00AD6B9D">
      <w:rPr>
        <w:rFonts w:ascii="Arial" w:hAnsi="Arial" w:cs="Arial"/>
      </w:rPr>
      <w:fldChar w:fldCharType="begin"/>
    </w:r>
    <w:r w:rsidR="00536263" w:rsidRPr="00AD6B9D">
      <w:rPr>
        <w:rFonts w:ascii="Arial" w:hAnsi="Arial" w:cs="Arial"/>
      </w:rPr>
      <w:instrText xml:space="preserve"> TIME  \@ "MMMM yyyy"  \* MERGEFORMAT </w:instrText>
    </w:r>
    <w:r w:rsidR="00536263" w:rsidRPr="00AD6B9D">
      <w:rPr>
        <w:rFonts w:ascii="Arial" w:hAnsi="Arial" w:cs="Arial"/>
      </w:rPr>
      <w:fldChar w:fldCharType="separate"/>
    </w:r>
    <w:r w:rsidR="00875839">
      <w:rPr>
        <w:rFonts w:ascii="Arial" w:hAnsi="Arial" w:cs="Arial"/>
        <w:noProof/>
      </w:rPr>
      <w:t>mai 2025</w:t>
    </w:r>
    <w:r w:rsidR="00536263" w:rsidRPr="00AD6B9D">
      <w:rPr>
        <w:rFonts w:ascii="Arial" w:hAnsi="Arial" w:cs="Arial"/>
      </w:rPr>
      <w:fldChar w:fldCharType="end"/>
    </w:r>
    <w:r w:rsidRPr="00AD6B9D">
      <w:rPr>
        <w:rFonts w:ascii="Arial" w:hAnsi="Arial" w:cs="Arial"/>
      </w:rPr>
      <w:tab/>
    </w:r>
    <w:r w:rsidRPr="00AD6B9D">
      <w:rPr>
        <w:rFonts w:ascii="Arial" w:hAnsi="Arial" w:cs="Arial"/>
        <w:b/>
        <w:bCs/>
      </w:rPr>
      <w:fldChar w:fldCharType="begin"/>
    </w:r>
    <w:r w:rsidRPr="00AD6B9D">
      <w:rPr>
        <w:rFonts w:ascii="Arial" w:hAnsi="Arial" w:cs="Arial"/>
        <w:b/>
        <w:bCs/>
      </w:rPr>
      <w:instrText>PAGE  \* Arabic  \* MERGEFORMAT</w:instrText>
    </w:r>
    <w:r w:rsidRPr="00AD6B9D">
      <w:rPr>
        <w:rFonts w:ascii="Arial" w:hAnsi="Arial" w:cs="Arial"/>
        <w:b/>
        <w:bCs/>
      </w:rPr>
      <w:fldChar w:fldCharType="separate"/>
    </w:r>
    <w:r w:rsidRPr="00AD6B9D">
      <w:rPr>
        <w:rFonts w:ascii="Arial" w:hAnsi="Arial" w:cs="Arial"/>
        <w:b/>
        <w:bCs/>
        <w:lang w:val="fr-FR"/>
      </w:rPr>
      <w:t>1</w:t>
    </w:r>
    <w:r w:rsidRPr="00AD6B9D">
      <w:rPr>
        <w:rFonts w:ascii="Arial" w:hAnsi="Arial" w:cs="Arial"/>
        <w:b/>
        <w:bCs/>
      </w:rPr>
      <w:fldChar w:fldCharType="end"/>
    </w:r>
    <w:r w:rsidRPr="00AD6B9D">
      <w:rPr>
        <w:rFonts w:ascii="Arial" w:hAnsi="Arial" w:cs="Arial"/>
        <w:lang w:val="fr-FR"/>
      </w:rPr>
      <w:t xml:space="preserve"> sur </w:t>
    </w:r>
    <w:r w:rsidRPr="00AD6B9D">
      <w:rPr>
        <w:rFonts w:ascii="Arial" w:hAnsi="Arial" w:cs="Arial"/>
        <w:b/>
        <w:bCs/>
      </w:rPr>
      <w:fldChar w:fldCharType="begin"/>
    </w:r>
    <w:r w:rsidRPr="00AD6B9D">
      <w:rPr>
        <w:rFonts w:ascii="Arial" w:hAnsi="Arial" w:cs="Arial"/>
        <w:b/>
        <w:bCs/>
      </w:rPr>
      <w:instrText>NUMPAGES  \* Arabic  \* MERGEFORMAT</w:instrText>
    </w:r>
    <w:r w:rsidRPr="00AD6B9D">
      <w:rPr>
        <w:rFonts w:ascii="Arial" w:hAnsi="Arial" w:cs="Arial"/>
        <w:b/>
        <w:bCs/>
      </w:rPr>
      <w:fldChar w:fldCharType="separate"/>
    </w:r>
    <w:r w:rsidRPr="00AD6B9D">
      <w:rPr>
        <w:rFonts w:ascii="Arial" w:hAnsi="Arial" w:cs="Arial"/>
        <w:b/>
        <w:bCs/>
        <w:lang w:val="fr-FR"/>
      </w:rPr>
      <w:t>2</w:t>
    </w:r>
    <w:r w:rsidRPr="00AD6B9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971F" w14:textId="77777777" w:rsidR="00A41177" w:rsidRDefault="00A411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130DE" w14:textId="77777777" w:rsidR="00875839" w:rsidRDefault="00875839" w:rsidP="00B822D2">
      <w:pPr>
        <w:spacing w:after="0" w:line="240" w:lineRule="auto"/>
      </w:pPr>
      <w:r>
        <w:separator/>
      </w:r>
    </w:p>
  </w:footnote>
  <w:footnote w:type="continuationSeparator" w:id="0">
    <w:p w14:paraId="73D5401B" w14:textId="77777777" w:rsidR="00875839" w:rsidRDefault="00875839" w:rsidP="00B82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8F9E4" w14:textId="77777777" w:rsidR="00A41177" w:rsidRDefault="00A411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7EA5" w14:textId="77777777" w:rsidR="00B822D2" w:rsidRDefault="00A41177" w:rsidP="00A41177">
    <w:pPr>
      <w:pStyle w:val="En-tte"/>
      <w:pBdr>
        <w:bottom w:val="single" w:sz="4" w:space="3" w:color="215E99" w:themeColor="text2" w:themeTint="BF"/>
      </w:pBdr>
      <w:tabs>
        <w:tab w:val="clear" w:pos="4536"/>
      </w:tabs>
    </w:pPr>
    <w:r>
      <w:rPr>
        <w:noProof/>
      </w:rPr>
      <w:drawing>
        <wp:anchor distT="0" distB="0" distL="114300" distR="114300" simplePos="0" relativeHeight="251659264" behindDoc="0" locked="0" layoutInCell="1" allowOverlap="1" wp14:anchorId="13F23F91" wp14:editId="4F7D611C">
          <wp:simplePos x="0" y="0"/>
          <wp:positionH relativeFrom="column">
            <wp:posOffset>-437727</wp:posOffset>
          </wp:positionH>
          <wp:positionV relativeFrom="paragraph">
            <wp:posOffset>-345652</wp:posOffset>
          </wp:positionV>
          <wp:extent cx="492338" cy="492338"/>
          <wp:effectExtent l="0" t="0" r="3175" b="3175"/>
          <wp:wrapNone/>
          <wp:docPr id="2030632570" name="Image 3" descr="Une image contenant symbole, logo, Graphiqu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01536" name="Image 3" descr="Une image contenant symbole, logo, Graphique, clipart&#10;&#10;Le contenu généré par l’IA peut être incorrect."/>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Lst>
                  </a:blip>
                  <a:stretch>
                    <a:fillRect/>
                  </a:stretch>
                </pic:blipFill>
                <pic:spPr>
                  <a:xfrm>
                    <a:off x="0" y="0"/>
                    <a:ext cx="492338" cy="49233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7B97" w14:textId="77777777" w:rsidR="00A41177" w:rsidRDefault="00A411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AF4"/>
    <w:multiLevelType w:val="hybridMultilevel"/>
    <w:tmpl w:val="2AAA2CE2"/>
    <w:lvl w:ilvl="0" w:tplc="31A883CC">
      <w:start w:val="1"/>
      <w:numFmt w:val="upperRoman"/>
      <w:pStyle w:val="Titre1"/>
      <w:lvlText w:val="%1."/>
      <w:lvlJc w:val="right"/>
      <w:pPr>
        <w:ind w:left="720" w:hanging="360"/>
      </w:pPr>
      <w:rPr>
        <w:rFonts w:hint="default"/>
        <w:b/>
        <w:bCs/>
        <w:color w:val="156082"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65E6A8B"/>
    <w:multiLevelType w:val="multilevel"/>
    <w:tmpl w:val="5EFC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7385C"/>
    <w:multiLevelType w:val="multilevel"/>
    <w:tmpl w:val="E6D0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337357"/>
    <w:multiLevelType w:val="multilevel"/>
    <w:tmpl w:val="336AF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922B15"/>
    <w:multiLevelType w:val="multilevel"/>
    <w:tmpl w:val="DFEC0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501A04"/>
    <w:multiLevelType w:val="multilevel"/>
    <w:tmpl w:val="8976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2A3823"/>
    <w:multiLevelType w:val="hybridMultilevel"/>
    <w:tmpl w:val="FFF27E8A"/>
    <w:lvl w:ilvl="0" w:tplc="F424B06E">
      <w:start w:val="1"/>
      <w:numFmt w:val="lowerLetter"/>
      <w:pStyle w:val="Paragraphedeliste"/>
      <w:lvlText w:val="(%1)"/>
      <w:lvlJc w:val="right"/>
      <w:pPr>
        <w:ind w:left="720" w:hanging="360"/>
      </w:pPr>
      <w:rPr>
        <w:rFonts w:hint="default"/>
        <w:b/>
        <w:bCs/>
        <w:color w:val="156082"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336A3A13"/>
    <w:multiLevelType w:val="multilevel"/>
    <w:tmpl w:val="79D20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E63653"/>
    <w:multiLevelType w:val="multilevel"/>
    <w:tmpl w:val="9F42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433CE"/>
    <w:multiLevelType w:val="multilevel"/>
    <w:tmpl w:val="5922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287C4D"/>
    <w:multiLevelType w:val="multilevel"/>
    <w:tmpl w:val="EAC67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954EA2"/>
    <w:multiLevelType w:val="multilevel"/>
    <w:tmpl w:val="AFCE1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294B3F"/>
    <w:multiLevelType w:val="multilevel"/>
    <w:tmpl w:val="CE449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036C05"/>
    <w:multiLevelType w:val="multilevel"/>
    <w:tmpl w:val="878C8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BA3D93"/>
    <w:multiLevelType w:val="multilevel"/>
    <w:tmpl w:val="E2243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4F3A6D"/>
    <w:multiLevelType w:val="multilevel"/>
    <w:tmpl w:val="411C6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B53431"/>
    <w:multiLevelType w:val="multilevel"/>
    <w:tmpl w:val="01184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EB3817"/>
    <w:multiLevelType w:val="multilevel"/>
    <w:tmpl w:val="EE305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256D60"/>
    <w:multiLevelType w:val="multilevel"/>
    <w:tmpl w:val="8F0AE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CD6BF8"/>
    <w:multiLevelType w:val="multilevel"/>
    <w:tmpl w:val="8C808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F72AC4"/>
    <w:multiLevelType w:val="multilevel"/>
    <w:tmpl w:val="9708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FF3299"/>
    <w:multiLevelType w:val="multilevel"/>
    <w:tmpl w:val="CA964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625918">
    <w:abstractNumId w:val="0"/>
  </w:num>
  <w:num w:numId="2" w16cid:durableId="2079207191">
    <w:abstractNumId w:val="6"/>
  </w:num>
  <w:num w:numId="3" w16cid:durableId="2138796216">
    <w:abstractNumId w:val="12"/>
  </w:num>
  <w:num w:numId="4" w16cid:durableId="1553233158">
    <w:abstractNumId w:val="4"/>
  </w:num>
  <w:num w:numId="5" w16cid:durableId="1940406575">
    <w:abstractNumId w:val="9"/>
  </w:num>
  <w:num w:numId="6" w16cid:durableId="2037197432">
    <w:abstractNumId w:val="18"/>
  </w:num>
  <w:num w:numId="7" w16cid:durableId="664086741">
    <w:abstractNumId w:val="20"/>
  </w:num>
  <w:num w:numId="8" w16cid:durableId="206644574">
    <w:abstractNumId w:val="3"/>
  </w:num>
  <w:num w:numId="9" w16cid:durableId="1554534598">
    <w:abstractNumId w:val="8"/>
  </w:num>
  <w:num w:numId="10" w16cid:durableId="91508852">
    <w:abstractNumId w:val="19"/>
  </w:num>
  <w:num w:numId="11" w16cid:durableId="1061758839">
    <w:abstractNumId w:val="5"/>
  </w:num>
  <w:num w:numId="12" w16cid:durableId="2031057257">
    <w:abstractNumId w:val="11"/>
  </w:num>
  <w:num w:numId="13" w16cid:durableId="1666786659">
    <w:abstractNumId w:val="16"/>
  </w:num>
  <w:num w:numId="14" w16cid:durableId="1307511464">
    <w:abstractNumId w:val="1"/>
  </w:num>
  <w:num w:numId="15" w16cid:durableId="483666397">
    <w:abstractNumId w:val="2"/>
  </w:num>
  <w:num w:numId="16" w16cid:durableId="1553031667">
    <w:abstractNumId w:val="14"/>
  </w:num>
  <w:num w:numId="17" w16cid:durableId="1860662426">
    <w:abstractNumId w:val="17"/>
  </w:num>
  <w:num w:numId="18" w16cid:durableId="1593927866">
    <w:abstractNumId w:val="21"/>
  </w:num>
  <w:num w:numId="19" w16cid:durableId="758602659">
    <w:abstractNumId w:val="15"/>
  </w:num>
  <w:num w:numId="20" w16cid:durableId="509567154">
    <w:abstractNumId w:val="7"/>
  </w:num>
  <w:num w:numId="21" w16cid:durableId="390084846">
    <w:abstractNumId w:val="13"/>
  </w:num>
  <w:num w:numId="22" w16cid:durableId="4534482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39"/>
    <w:rsid w:val="002E02D3"/>
    <w:rsid w:val="0041301D"/>
    <w:rsid w:val="005067A7"/>
    <w:rsid w:val="00536263"/>
    <w:rsid w:val="00607855"/>
    <w:rsid w:val="006637E1"/>
    <w:rsid w:val="006A2FA5"/>
    <w:rsid w:val="00762D8C"/>
    <w:rsid w:val="00875839"/>
    <w:rsid w:val="00886937"/>
    <w:rsid w:val="008934DB"/>
    <w:rsid w:val="009B518F"/>
    <w:rsid w:val="00A13031"/>
    <w:rsid w:val="00A41177"/>
    <w:rsid w:val="00AD6B9D"/>
    <w:rsid w:val="00B822D2"/>
    <w:rsid w:val="00C349A1"/>
    <w:rsid w:val="00CE58FA"/>
    <w:rsid w:val="00D16D09"/>
    <w:rsid w:val="00E4742B"/>
    <w:rsid w:val="00F72E1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3DFB"/>
  <w15:chartTrackingRefBased/>
  <w15:docId w15:val="{8E028342-826C-4F37-9045-6210518B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9D"/>
  </w:style>
  <w:style w:type="paragraph" w:styleId="Titre1">
    <w:name w:val="heading 1"/>
    <w:basedOn w:val="Normal"/>
    <w:next w:val="Normal"/>
    <w:link w:val="Titre1Car"/>
    <w:uiPriority w:val="9"/>
    <w:qFormat/>
    <w:rsid w:val="00CE58FA"/>
    <w:pPr>
      <w:keepNext/>
      <w:keepLines/>
      <w:numPr>
        <w:numId w:val="1"/>
      </w:numPr>
      <w:pBdr>
        <w:bottom w:val="single" w:sz="4" w:space="4" w:color="215E99" w:themeColor="text2" w:themeTint="BF"/>
      </w:pBdr>
      <w:spacing w:before="80" w:after="80"/>
      <w:jc w:val="both"/>
      <w:outlineLvl w:val="0"/>
    </w:pPr>
    <w:rPr>
      <w:rFonts w:ascii="Arial" w:eastAsiaTheme="majorEastAsia" w:hAnsi="Arial" w:cs="Arial"/>
      <w:b/>
      <w:bCs/>
      <w:color w:val="0070C0"/>
      <w:sz w:val="24"/>
      <w:szCs w:val="24"/>
    </w:rPr>
  </w:style>
  <w:style w:type="paragraph" w:styleId="Titre2">
    <w:name w:val="heading 2"/>
    <w:basedOn w:val="Normal"/>
    <w:next w:val="Normal"/>
    <w:link w:val="Titre2Car"/>
    <w:uiPriority w:val="9"/>
    <w:semiHidden/>
    <w:unhideWhenUsed/>
    <w:qFormat/>
    <w:rsid w:val="00B82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822D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822D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822D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822D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822D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822D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822D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58FA"/>
    <w:rPr>
      <w:rFonts w:ascii="Arial" w:eastAsiaTheme="majorEastAsia" w:hAnsi="Arial" w:cs="Arial"/>
      <w:b/>
      <w:bCs/>
      <w:color w:val="0070C0"/>
      <w:sz w:val="24"/>
      <w:szCs w:val="24"/>
    </w:rPr>
  </w:style>
  <w:style w:type="character" w:customStyle="1" w:styleId="Titre2Car">
    <w:name w:val="Titre 2 Car"/>
    <w:basedOn w:val="Policepardfaut"/>
    <w:link w:val="Titre2"/>
    <w:uiPriority w:val="9"/>
    <w:semiHidden/>
    <w:rsid w:val="00B822D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822D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822D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822D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822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822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822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822D2"/>
    <w:rPr>
      <w:rFonts w:eastAsiaTheme="majorEastAsia" w:cstheme="majorBidi"/>
      <w:color w:val="272727" w:themeColor="text1" w:themeTint="D8"/>
    </w:rPr>
  </w:style>
  <w:style w:type="paragraph" w:styleId="Titre">
    <w:name w:val="Title"/>
    <w:basedOn w:val="Normal"/>
    <w:next w:val="Normal"/>
    <w:link w:val="TitreCar"/>
    <w:uiPriority w:val="10"/>
    <w:qFormat/>
    <w:rsid w:val="00B8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22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822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822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822D2"/>
    <w:pPr>
      <w:spacing w:before="160"/>
      <w:jc w:val="center"/>
    </w:pPr>
    <w:rPr>
      <w:i/>
      <w:iCs/>
      <w:color w:val="404040" w:themeColor="text1" w:themeTint="BF"/>
    </w:rPr>
  </w:style>
  <w:style w:type="character" w:customStyle="1" w:styleId="CitationCar">
    <w:name w:val="Citation Car"/>
    <w:basedOn w:val="Policepardfaut"/>
    <w:link w:val="Citation"/>
    <w:uiPriority w:val="29"/>
    <w:rsid w:val="00B822D2"/>
    <w:rPr>
      <w:i/>
      <w:iCs/>
      <w:color w:val="404040" w:themeColor="text1" w:themeTint="BF"/>
    </w:rPr>
  </w:style>
  <w:style w:type="paragraph" w:styleId="Paragraphedeliste">
    <w:name w:val="List Paragraph"/>
    <w:basedOn w:val="Normal"/>
    <w:uiPriority w:val="34"/>
    <w:qFormat/>
    <w:rsid w:val="00607855"/>
    <w:pPr>
      <w:numPr>
        <w:numId w:val="2"/>
      </w:numPr>
      <w:spacing w:before="60" w:after="60"/>
      <w:ind w:left="1134"/>
      <w:contextualSpacing/>
      <w:jc w:val="both"/>
    </w:pPr>
    <w:rPr>
      <w:rFonts w:ascii="Arial" w:hAnsi="Arial" w:cs="Arial"/>
      <w:sz w:val="20"/>
      <w:szCs w:val="20"/>
    </w:rPr>
  </w:style>
  <w:style w:type="character" w:styleId="Accentuationintense">
    <w:name w:val="Intense Emphasis"/>
    <w:basedOn w:val="Policepardfaut"/>
    <w:uiPriority w:val="21"/>
    <w:qFormat/>
    <w:rsid w:val="00B822D2"/>
    <w:rPr>
      <w:i/>
      <w:iCs/>
      <w:color w:val="0F4761" w:themeColor="accent1" w:themeShade="BF"/>
    </w:rPr>
  </w:style>
  <w:style w:type="paragraph" w:styleId="Citationintense">
    <w:name w:val="Intense Quote"/>
    <w:basedOn w:val="Normal"/>
    <w:next w:val="Normal"/>
    <w:link w:val="CitationintenseCar"/>
    <w:uiPriority w:val="30"/>
    <w:qFormat/>
    <w:rsid w:val="00B82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822D2"/>
    <w:rPr>
      <w:i/>
      <w:iCs/>
      <w:color w:val="0F4761" w:themeColor="accent1" w:themeShade="BF"/>
    </w:rPr>
  </w:style>
  <w:style w:type="character" w:styleId="Rfrenceintense">
    <w:name w:val="Intense Reference"/>
    <w:basedOn w:val="Policepardfaut"/>
    <w:uiPriority w:val="32"/>
    <w:qFormat/>
    <w:rsid w:val="00B822D2"/>
    <w:rPr>
      <w:b/>
      <w:bCs/>
      <w:smallCaps/>
      <w:color w:val="0F4761" w:themeColor="accent1" w:themeShade="BF"/>
      <w:spacing w:val="5"/>
    </w:rPr>
  </w:style>
  <w:style w:type="paragraph" w:styleId="En-tte">
    <w:name w:val="header"/>
    <w:basedOn w:val="Normal"/>
    <w:link w:val="En-tteCar"/>
    <w:uiPriority w:val="99"/>
    <w:unhideWhenUsed/>
    <w:rsid w:val="00B822D2"/>
    <w:pPr>
      <w:tabs>
        <w:tab w:val="center" w:pos="4536"/>
        <w:tab w:val="right" w:pos="9072"/>
      </w:tabs>
      <w:spacing w:after="0" w:line="240" w:lineRule="auto"/>
    </w:pPr>
  </w:style>
  <w:style w:type="character" w:customStyle="1" w:styleId="En-tteCar">
    <w:name w:val="En-tête Car"/>
    <w:basedOn w:val="Policepardfaut"/>
    <w:link w:val="En-tte"/>
    <w:uiPriority w:val="99"/>
    <w:rsid w:val="00B822D2"/>
  </w:style>
  <w:style w:type="paragraph" w:styleId="Pieddepage">
    <w:name w:val="footer"/>
    <w:basedOn w:val="Normal"/>
    <w:link w:val="PieddepageCar"/>
    <w:uiPriority w:val="99"/>
    <w:unhideWhenUsed/>
    <w:rsid w:val="00B822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22D2"/>
  </w:style>
  <w:style w:type="paragraph" w:styleId="Sansinterligne">
    <w:name w:val="No Spacing"/>
    <w:link w:val="SansinterligneCar"/>
    <w:uiPriority w:val="1"/>
    <w:qFormat/>
    <w:rsid w:val="00E4742B"/>
    <w:pPr>
      <w:spacing w:after="0" w:line="240" w:lineRule="auto"/>
    </w:pPr>
    <w:rPr>
      <w:rFonts w:eastAsiaTheme="minorEastAsia"/>
      <w:kern w:val="0"/>
      <w:lang w:eastAsia="fr-CH"/>
      <w14:ligatures w14:val="none"/>
    </w:rPr>
  </w:style>
  <w:style w:type="character" w:customStyle="1" w:styleId="SansinterligneCar">
    <w:name w:val="Sans interligne Car"/>
    <w:basedOn w:val="Policepardfaut"/>
    <w:link w:val="Sansinterligne"/>
    <w:uiPriority w:val="1"/>
    <w:rsid w:val="00E4742B"/>
    <w:rPr>
      <w:rFonts w:eastAsiaTheme="minorEastAsia"/>
      <w:kern w:val="0"/>
      <w:lang w:eastAsia="fr-CH"/>
      <w14:ligatures w14:val="none"/>
    </w:rPr>
  </w:style>
  <w:style w:type="paragraph" w:customStyle="1" w:styleId="P">
    <w:name w:val="P"/>
    <w:basedOn w:val="Paragraphedeliste"/>
    <w:autoRedefine/>
    <w:qFormat/>
    <w:rsid w:val="00607855"/>
    <w:pPr>
      <w:numPr>
        <w:numId w:val="0"/>
      </w:numPr>
      <w:spacing w:line="276" w:lineRule="auto"/>
      <w:ind w:left="709"/>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400607">
      <w:bodyDiv w:val="1"/>
      <w:marLeft w:val="0"/>
      <w:marRight w:val="0"/>
      <w:marTop w:val="0"/>
      <w:marBottom w:val="0"/>
      <w:divBdr>
        <w:top w:val="none" w:sz="0" w:space="0" w:color="auto"/>
        <w:left w:val="none" w:sz="0" w:space="0" w:color="auto"/>
        <w:bottom w:val="none" w:sz="0" w:space="0" w:color="auto"/>
        <w:right w:val="none" w:sz="0" w:space="0" w:color="auto"/>
      </w:divBdr>
    </w:div>
    <w:div w:id="981272955">
      <w:bodyDiv w:val="1"/>
      <w:marLeft w:val="0"/>
      <w:marRight w:val="0"/>
      <w:marTop w:val="0"/>
      <w:marBottom w:val="0"/>
      <w:divBdr>
        <w:top w:val="none" w:sz="0" w:space="0" w:color="auto"/>
        <w:left w:val="none" w:sz="0" w:space="0" w:color="auto"/>
        <w:bottom w:val="none" w:sz="0" w:space="0" w:color="auto"/>
        <w:right w:val="none" w:sz="0" w:space="0" w:color="auto"/>
      </w:divBdr>
    </w:div>
    <w:div w:id="164777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OneDrive\CAS_LPE\Mod&#232;les%20de%20base\Base%20empire%20T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F829D439984EE2B6EF4513587A0F3F"/>
        <w:category>
          <w:name w:val="Général"/>
          <w:gallery w:val="placeholder"/>
        </w:category>
        <w:types>
          <w:type w:val="bbPlcHdr"/>
        </w:types>
        <w:behaviors>
          <w:behavior w:val="content"/>
        </w:behaviors>
        <w:guid w:val="{1928C242-2B98-4F06-9878-45850CBC81A0}"/>
      </w:docPartPr>
      <w:docPartBody>
        <w:p w:rsidR="000343F1" w:rsidRDefault="000343F1">
          <w:pPr>
            <w:pStyle w:val="B2F829D439984EE2B6EF4513587A0F3F"/>
          </w:pPr>
          <w:r>
            <w:rPr>
              <w:color w:val="0F4761" w:themeColor="accent1" w:themeShade="BF"/>
              <w:lang w:val="fr-FR"/>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3F1"/>
    <w:rsid w:val="000343F1"/>
    <w:rsid w:val="00D16D0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2F829D439984EE2B6EF4513587A0F3F">
    <w:name w:val="B2F829D439984EE2B6EF4513587A0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5" ma:contentTypeDescription="Crée un document." ma:contentTypeScope="" ma:versionID="a0eede69cd8cd80a0955c07101999d8e">
  <xsd:schema xmlns:xsd="http://www.w3.org/2001/XMLSchema" xmlns:xs="http://www.w3.org/2001/XMLSchema" xmlns:p="http://schemas.microsoft.com/office/2006/metadata/properties" xmlns:ns2="07104ea7-f245-4466-9c6f-6502bdf82c95" targetNamespace="http://schemas.microsoft.com/office/2006/metadata/properties" ma:root="true" ma:fieldsID="8f54a24f2bc50155ceff6fb6178e3218"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element ref="ns2:Facult_x00e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element name="Facult_x00e9_" ma:index="22" nillable="true" ma:displayName="Faculté" ma:format="Dropdown" ma:internalName="Facult_x00e9_">
      <xsd:simpleType>
        <xsd:union memberTypes="dms:Text">
          <xsd:simpleType>
            <xsd:restriction base="dms:Choice">
              <xsd:enumeration value="ASSC"/>
              <xsd:enumeration value="Soins infirmiers"/>
              <xsd:enumeration value="Médecine"/>
              <xsd:enumeration value="Paramédicale"/>
              <xsd:enumeration value="Droit"/>
              <xsd:enumeration value="Patients &amp; proches"/>
              <xsd:enumeration value="Administration &amp; Management"/>
              <xsd:enumeration value="Formation continu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ifficult_x00e9_ xmlns="07104ea7-f245-4466-9c6f-6502bdf82c95" xsi:nil="true"/>
    <Loi xmlns="07104ea7-f245-4466-9c6f-6502bdf82c95" xsi:nil="true"/>
    <Th_x00e8_me xmlns="07104ea7-f245-4466-9c6f-6502bdf82c95">Responsabilité civile</Th_x00e8_me>
    <TAG xmlns="07104ea7-f245-4466-9c6f-6502bdf82c95" xsi:nil="true"/>
    <Type_1 xmlns="07104ea7-f245-4466-9c6f-6502bdf82c95">CJX</Type_1>
    <Hub xmlns="07104ea7-f245-4466-9c6f-6502bdf82c95">HUB-RC</Hub>
    <Niveau xmlns="07104ea7-f245-4466-9c6f-6502bdf82c95">
      <Value>Difficile</Value>
    </Niveau>
    <Acc_x00e8_s xmlns="07104ea7-f245-4466-9c6f-6502bdf82c95">Premium</Acc_x00e8_s>
    <Public xmlns="07104ea7-f245-4466-9c6f-6502bdf82c95">TEAM</Public>
    <Code_x002f_Loi xmlns="07104ea7-f245-4466-9c6f-6502bdf82c95">CC</Code_x002f_Loi>
    <Trousse xmlns="07104ea7-f245-4466-9c6f-6502bdf82c95" xsi:nil="true"/>
    <Facult_x00e9_ xmlns="07104ea7-f245-4466-9c6f-6502bdf82c9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607435-30C2-4005-A856-737B2E8BA3FC}">
  <ds:schemaRefs>
    <ds:schemaRef ds:uri="http://schemas.openxmlformats.org/officeDocument/2006/bibliography"/>
  </ds:schemaRefs>
</ds:datastoreItem>
</file>

<file path=customXml/itemProps3.xml><?xml version="1.0" encoding="utf-8"?>
<ds:datastoreItem xmlns:ds="http://schemas.openxmlformats.org/officeDocument/2006/customXml" ds:itemID="{7C523930-0647-4F08-8C1A-CB6CBABDD9E7}"/>
</file>

<file path=customXml/itemProps4.xml><?xml version="1.0" encoding="utf-8"?>
<ds:datastoreItem xmlns:ds="http://schemas.openxmlformats.org/officeDocument/2006/customXml" ds:itemID="{8B53FF48-2040-4DC7-B72C-09E70FB54C14}"/>
</file>

<file path=customXml/itemProps5.xml><?xml version="1.0" encoding="utf-8"?>
<ds:datastoreItem xmlns:ds="http://schemas.openxmlformats.org/officeDocument/2006/customXml" ds:itemID="{D861FF9C-507A-4AAD-B0DB-1BF5F3215F58}"/>
</file>

<file path=docProps/app.xml><?xml version="1.0" encoding="utf-8"?>
<Properties xmlns="http://schemas.openxmlformats.org/officeDocument/2006/extended-properties" xmlns:vt="http://schemas.openxmlformats.org/officeDocument/2006/docPropsVTypes">
  <Template>Base empire TT</Template>
  <TotalTime>0</TotalTime>
  <Pages>10</Pages>
  <Words>2378</Words>
  <Characters>13082</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Responsabilité médicale et lien de causalité</dc:subject>
  <dc:creator>Laurence Petoud</dc:creator>
  <cp:keywords/>
  <dc:description/>
  <cp:lastModifiedBy>Laurence Petoud</cp:lastModifiedBy>
  <cp:revision>1</cp:revision>
  <dcterms:created xsi:type="dcterms:W3CDTF">2025-05-17T14:37:00Z</dcterms:created>
  <dcterms:modified xsi:type="dcterms:W3CDTF">2025-05-17T14:41:00Z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